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CBA0D" w14:textId="225B8306" w:rsidR="00DC7B3E" w:rsidRDefault="00EA6774" w:rsidP="00DC7B3E">
      <w:pPr>
        <w:widowControl w:val="0"/>
        <w:autoSpaceDE w:val="0"/>
        <w:autoSpaceDN w:val="0"/>
        <w:adjustRightInd w:val="0"/>
        <w:spacing w:before="240" w:line="276" w:lineRule="auto"/>
        <w:rPr>
          <w:rFonts w:cs="Papyrus"/>
          <w:sz w:val="18"/>
          <w:szCs w:val="18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60585B70" wp14:editId="53BDA79E">
                <wp:simplePos x="0" y="0"/>
                <wp:positionH relativeFrom="page">
                  <wp:posOffset>7799705</wp:posOffset>
                </wp:positionH>
                <wp:positionV relativeFrom="page">
                  <wp:posOffset>607695</wp:posOffset>
                </wp:positionV>
                <wp:extent cx="1920240" cy="1600200"/>
                <wp:effectExtent l="0" t="0" r="0" b="0"/>
                <wp:wrapTight wrapText="bothSides">
                  <wp:wrapPolygon edited="0">
                    <wp:start x="286" y="0"/>
                    <wp:lineTo x="286" y="21257"/>
                    <wp:lineTo x="20857" y="21257"/>
                    <wp:lineTo x="20857" y="0"/>
                    <wp:lineTo x="286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E0B55B" w14:textId="77777777" w:rsidR="008662FA" w:rsidRPr="00256A43" w:rsidRDefault="008662FA" w:rsidP="001A069F">
                            <w:pPr>
                              <w:pStyle w:val="Title"/>
                              <w:rPr>
                                <w:color w:val="000000" w:themeColor="text1"/>
                                <w:szCs w:val="48"/>
                              </w:rPr>
                            </w:pPr>
                            <w:r w:rsidRPr="00256A43">
                              <w:rPr>
                                <w:color w:val="000000" w:themeColor="text1"/>
                                <w:szCs w:val="48"/>
                              </w:rPr>
                              <w:t xml:space="preserve">Professional Indemnity Insurance Explained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85B70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614.15pt;margin-top:47.85pt;width:151.2pt;height:126pt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" filled="f" stroked="f">
                <v:textbox inset=",0,,0">
                  <w:txbxContent>
                    <w:p w14:paraId="26E0B55B" w14:textId="77777777" w:rsidR="008662FA" w:rsidRPr="00256A43" w:rsidRDefault="008662FA" w:rsidP="001A069F">
                      <w:pPr>
                        <w:pStyle w:val="Title"/>
                        <w:rPr>
                          <w:color w:val="000000" w:themeColor="text1"/>
                          <w:szCs w:val="48"/>
                        </w:rPr>
                      </w:pPr>
                      <w:r w:rsidRPr="00256A43">
                        <w:rPr>
                          <w:color w:val="000000" w:themeColor="text1"/>
                          <w:szCs w:val="48"/>
                        </w:rPr>
                        <w:t xml:space="preserve">Professional Indemnity Insurance Explained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940B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016" behindDoc="0" locked="0" layoutInCell="1" allowOverlap="1" wp14:anchorId="54376A0C" wp14:editId="6CEC39CE">
                <wp:simplePos x="0" y="0"/>
                <wp:positionH relativeFrom="page">
                  <wp:posOffset>416560</wp:posOffset>
                </wp:positionH>
                <wp:positionV relativeFrom="page">
                  <wp:posOffset>737235</wp:posOffset>
                </wp:positionV>
                <wp:extent cx="2778760" cy="6679565"/>
                <wp:effectExtent l="0" t="0" r="0" b="635"/>
                <wp:wrapThrough wrapText="bothSides">
                  <wp:wrapPolygon edited="0">
                    <wp:start x="197" y="0"/>
                    <wp:lineTo x="197" y="21520"/>
                    <wp:lineTo x="21126" y="21520"/>
                    <wp:lineTo x="21126" y="0"/>
                    <wp:lineTo x="197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667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C98E70" w14:textId="77777777" w:rsidR="008662FA" w:rsidRPr="000C55B7" w:rsidRDefault="008662FA" w:rsidP="00B457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ind w:left="426"/>
                              <w:contextualSpacing w:val="0"/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Financial loss, injury or damage to any third party arising from a mistake or failure by the professional to exercise the required level of skill or expertise.</w:t>
                            </w:r>
                          </w:p>
                          <w:p w14:paraId="1B6A2B1E" w14:textId="77777777" w:rsidR="008662FA" w:rsidRDefault="008662FA" w:rsidP="00B457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ind w:left="426"/>
                              <w:contextualSpacing w:val="0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A faulty design that results in financial loss or injury to a third party.</w:t>
                            </w:r>
                            <w:r w:rsidRPr="000C55B7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E.g. a member designs a garden and the retaining wall collapses due</w:t>
                            </w:r>
                            <w:r w:rsidRPr="000C55B7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to a fault in the design. The collapse in the retaining wall causes injury to</w:t>
                            </w:r>
                            <w:r w:rsidRPr="000C55B7">
                              <w:rPr>
                                <w:rFonts w:cs="Times New Roman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a third party</w:t>
                            </w:r>
                          </w:p>
                          <w:p w14:paraId="5304DBDD" w14:textId="77777777" w:rsidR="008662FA" w:rsidRDefault="008662FA" w:rsidP="00217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C738F70" w14:textId="77777777" w:rsidR="008662FA" w:rsidRDefault="008662FA" w:rsidP="00217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852B9F0" w14:textId="77777777" w:rsidR="008662FA" w:rsidRDefault="008662FA" w:rsidP="00217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8B42EF1" w14:textId="77777777" w:rsidR="008662FA" w:rsidRDefault="008662FA" w:rsidP="00217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37985AD" w14:textId="77777777" w:rsidR="008662FA" w:rsidRDefault="008662FA" w:rsidP="00217F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80A2B8A" w14:textId="77777777" w:rsidR="008662FA" w:rsidRDefault="008662FA" w:rsidP="00B457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ind w:left="426"/>
                              <w:contextualSpacing w:val="0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An horticultural assessment report that fails to identify a problem that has arisen or could arise from plant health issues, soil erosion, drainage iss</w:t>
                            </w:r>
                            <w:r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ues or deterioration of hardscap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e works, the problem then causing Financial loss, injury or damage to any third party</w:t>
                            </w:r>
                          </w:p>
                          <w:p w14:paraId="39354A57" w14:textId="77777777" w:rsidR="008662FA" w:rsidRPr="00035BB3" w:rsidRDefault="008662FA" w:rsidP="00B4572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ind w:left="426"/>
                              <w:contextualSpacing w:val="0"/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Unintentional</w:t>
                            </w:r>
                            <w:r w:rsidRPr="00330285"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infringe</w:t>
                            </w:r>
                            <w:r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ment</w:t>
                            </w:r>
                            <w:r w:rsidRPr="00330285"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on another's copyright for their work, or to publish a passage forg</w:t>
                            </w:r>
                            <w:r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etting to attribute the author, that later brings claims of infringement of copyright. </w:t>
                            </w:r>
                          </w:p>
                          <w:p w14:paraId="4C71B329" w14:textId="77777777" w:rsidR="00035BB3" w:rsidRDefault="00035BB3" w:rsidP="00035B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0F317A4" w14:textId="47F4ABEF" w:rsidR="00035BB3" w:rsidRPr="00035BB3" w:rsidRDefault="00D00FE9" w:rsidP="00035B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537E">
                              <w:rPr>
                                <w:rFonts w:ascii="Lucida Grande" w:hAnsi="Lucida Grande" w:cs="Lucida Grande"/>
                                <w:b/>
                                <w:color w:val="000000"/>
                              </w:rPr>
                              <w:t>©</w:t>
                            </w:r>
                            <w:r w:rsidR="00035BB3"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AIH </w:t>
                            </w:r>
                            <w:r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  <w:t>‘</w:t>
                            </w:r>
                            <w:r w:rsidR="00035BB3"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  <w:t>What is PI</w:t>
                            </w:r>
                            <w:r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  <w:t>’</w:t>
                            </w:r>
                            <w:r w:rsidR="00035BB3"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Helvetica Neue"/>
                                <w:color w:val="000000" w:themeColor="text1"/>
                                <w:sz w:val="18"/>
                                <w:szCs w:val="18"/>
                              </w:rPr>
                              <w:t>v5_14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6A0C" id="Text Box 72" o:spid="_x0000_s1027" type="#_x0000_t202" style="position:absolute;margin-left:32.8pt;margin-top:58.05pt;width:218.8pt;height:525.95pt;z-index:25168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" filled="f" stroked="f">
                <v:textbox>
                  <w:txbxContent>
                    <w:p w14:paraId="3CC98E70" w14:textId="77777777" w:rsidR="008662FA" w:rsidRPr="000C55B7" w:rsidRDefault="008662FA" w:rsidP="00B4572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240" w:line="276" w:lineRule="auto"/>
                        <w:ind w:left="426"/>
                        <w:contextualSpacing w:val="0"/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</w:pP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Financial loss, injury or damage to any third party arising from a mistake or failure by the professional to exercise the required level of skill or expertise.</w:t>
                      </w:r>
                    </w:p>
                    <w:p w14:paraId="1B6A2B1E" w14:textId="77777777" w:rsidR="008662FA" w:rsidRDefault="008662FA" w:rsidP="00B4572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240" w:line="276" w:lineRule="auto"/>
                        <w:ind w:left="426"/>
                        <w:contextualSpacing w:val="0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A faulty design that results in financial loss or injury to a third party.</w:t>
                      </w:r>
                      <w:r w:rsidRPr="000C55B7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E.g. a member designs a garden and the retaining wall collapses due</w:t>
                      </w:r>
                      <w:r w:rsidRPr="000C55B7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to a fault in the design. The collapse in the retaining wall causes injury to</w:t>
                      </w:r>
                      <w:r w:rsidRPr="000C55B7">
                        <w:rPr>
                          <w:rFonts w:cs="Times New Roman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a third party</w:t>
                      </w:r>
                    </w:p>
                    <w:p w14:paraId="5304DBDD" w14:textId="77777777" w:rsidR="008662FA" w:rsidRDefault="008662FA" w:rsidP="00217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</w:p>
                    <w:p w14:paraId="7C738F70" w14:textId="77777777" w:rsidR="008662FA" w:rsidRDefault="008662FA" w:rsidP="00217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</w:p>
                    <w:p w14:paraId="7852B9F0" w14:textId="77777777" w:rsidR="008662FA" w:rsidRDefault="008662FA" w:rsidP="00217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</w:p>
                    <w:p w14:paraId="18B42EF1" w14:textId="77777777" w:rsidR="008662FA" w:rsidRDefault="008662FA" w:rsidP="00217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</w:p>
                    <w:p w14:paraId="537985AD" w14:textId="77777777" w:rsidR="008662FA" w:rsidRDefault="008662FA" w:rsidP="00217F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</w:p>
                    <w:p w14:paraId="780A2B8A" w14:textId="77777777" w:rsidR="008662FA" w:rsidRDefault="008662FA" w:rsidP="00B4572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240" w:line="276" w:lineRule="auto"/>
                        <w:ind w:left="426"/>
                        <w:contextualSpacing w:val="0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An horticultural assessment report that fails to identify a problem that has arisen or could arise from plant health issues, soil erosion, drainage iss</w:t>
                      </w:r>
                      <w:r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ues or deterioration of hardscap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e works, the problem then causing Financial loss, injury or damage to any third party</w:t>
                      </w:r>
                    </w:p>
                    <w:p w14:paraId="39354A57" w14:textId="77777777" w:rsidR="008662FA" w:rsidRPr="00035BB3" w:rsidRDefault="008662FA" w:rsidP="00B45729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240" w:line="276" w:lineRule="auto"/>
                        <w:ind w:left="426"/>
                        <w:contextualSpacing w:val="0"/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Unintentional</w:t>
                      </w:r>
                      <w:r w:rsidRPr="00330285"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infringe</w:t>
                      </w:r>
                      <w:r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ment</w:t>
                      </w:r>
                      <w:r w:rsidRPr="00330285"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on another's copyright for their work, or to publish a passage forg</w:t>
                      </w:r>
                      <w:r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etting to attribute the author, that later brings claims of infringement of copyright. </w:t>
                      </w:r>
                    </w:p>
                    <w:p w14:paraId="4C71B329" w14:textId="77777777" w:rsidR="00035BB3" w:rsidRDefault="00035BB3" w:rsidP="00035B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0F317A4" w14:textId="47F4ABEF" w:rsidR="00035BB3" w:rsidRPr="00035BB3" w:rsidRDefault="00D00FE9" w:rsidP="00035B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</w:pPr>
                      <w:r w:rsidRPr="0055537E">
                        <w:rPr>
                          <w:rFonts w:ascii="Lucida Grande" w:hAnsi="Lucida Grande" w:cs="Lucida Grande"/>
                          <w:b/>
                          <w:color w:val="000000"/>
                        </w:rPr>
                        <w:t>©</w:t>
                      </w:r>
                      <w:r w:rsidR="00035BB3"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  <w:t xml:space="preserve">AIH </w:t>
                      </w:r>
                      <w:r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  <w:t>‘</w:t>
                      </w:r>
                      <w:r w:rsidR="00035BB3"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  <w:t>What is PI</w:t>
                      </w:r>
                      <w:r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  <w:t>’</w:t>
                      </w:r>
                      <w:r w:rsidR="00035BB3"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Helvetica Neue"/>
                          <w:color w:val="000000" w:themeColor="text1"/>
                          <w:sz w:val="18"/>
                          <w:szCs w:val="18"/>
                        </w:rPr>
                        <w:t>v5_14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4F02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391" behindDoc="0" locked="0" layoutInCell="1" allowOverlap="1" wp14:anchorId="3D727FCF" wp14:editId="6C9DF84C">
                <wp:simplePos x="0" y="0"/>
                <wp:positionH relativeFrom="page">
                  <wp:posOffset>6534785</wp:posOffset>
                </wp:positionH>
                <wp:positionV relativeFrom="page">
                  <wp:posOffset>0</wp:posOffset>
                </wp:positionV>
                <wp:extent cx="3522345" cy="2945765"/>
                <wp:effectExtent l="50800" t="0" r="59055" b="26035"/>
                <wp:wrapTight wrapText="bothSides">
                  <wp:wrapPolygon edited="0">
                    <wp:start x="-312" y="0"/>
                    <wp:lineTo x="-312" y="21605"/>
                    <wp:lineTo x="21806" y="21605"/>
                    <wp:lineTo x="21806" y="0"/>
                    <wp:lineTo x="-312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345" cy="2945765"/>
                          <a:chOff x="10967" y="59"/>
                          <a:chExt cx="4683" cy="4847"/>
                        </a:xfrm>
                        <a:solidFill>
                          <a:srgbClr val="BEED77"/>
                        </a:solidFill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967" y="59"/>
                            <a:ext cx="4683" cy="4847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ADDD72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 flipV="1">
                            <a:off x="10967" y="577"/>
                            <a:ext cx="4683" cy="6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  <a:reflection blurRad="6350" stA="52000" endA="300" endPos="35000" dir="5400000" sy="-100000" algn="bl" rotWithShape="0"/>
                          </a:effectLst>
                        </wps:spPr>
                        <wps:bodyPr/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0967" y="4906"/>
                            <a:ext cx="4683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0967" y="3957"/>
                            <a:ext cx="4683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000000">
                                <a:alpha val="35001"/>
                              </a:srgbClr>
                            </a:outerShdw>
                            <a:reflection blurRad="6350" stA="52000" endA="300" endPos="35000" dir="5400000" sy="-100000" algn="bl" rotWithShape="0"/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BADE7" id="Group 89" o:spid="_x0000_s1026" style="position:absolute;margin-left:514.55pt;margin-top:0;width:277.35pt;height:231.95pt;z-index:251658391;mso-position-horizontal-relative:page;mso-position-vertical-relative:page" coordorigin="10967,59" coordsize="4683,48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">
                <v:rect id="Rectangle 5" o:spid="_x0000_s1027" style="position:absolute;left:10967;top:59;width:4683;height:48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" fillcolor="#addd72" stroked="f">
                  <v:fill rotate="t" angle="90" focus="100%" type="gradient"/>
                  <v:textbox inset=",7.2pt,,7.2pt"/>
                </v:rect>
                <v:line id="Line 24" o:spid="_x0000_s1028" style="position:absolute;flip:y;visibility:visible;mso-wrap-style:square" from="10967,577" to="15650,5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" strokecolor="white [3212]" strokeweight="1pt">
                  <v:shadow on="t" color="black" opacity="22938f" offset="0"/>
                </v:line>
                <v:line id="Line 23" o:spid="_x0000_s1029" style="position:absolute;visibility:visible;mso-wrap-style:square" from="10967,4906" to="15650,4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" strokecolor="white [3212]" strokeweight="1pt"/>
                <v:line id="Line 22" o:spid="_x0000_s1030" style="position:absolute;visibility:visible;mso-wrap-style:square" from="10967,3957" to="15650,3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" strokecolor="#e5f2dc [662]" strokeweight="1pt">
                  <v:shadow on="t" color="black" opacity="22938f" offset="0"/>
                </v:line>
                <w10:wrap type="tight" anchorx="page" anchory="page"/>
              </v:group>
            </w:pict>
          </mc:Fallback>
        </mc:AlternateContent>
      </w:r>
      <w:r w:rsidR="002D4F0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536" behindDoc="0" locked="0" layoutInCell="1" allowOverlap="1" wp14:anchorId="034B5C1F" wp14:editId="2BBE39CC">
                <wp:simplePos x="0" y="0"/>
                <wp:positionH relativeFrom="page">
                  <wp:posOffset>7406005</wp:posOffset>
                </wp:positionH>
                <wp:positionV relativeFrom="page">
                  <wp:posOffset>314325</wp:posOffset>
                </wp:positionV>
                <wp:extent cx="0" cy="7456805"/>
                <wp:effectExtent l="50800" t="0" r="76200" b="2626995"/>
                <wp:wrapTight wrapText="bothSides">
                  <wp:wrapPolygon edited="0">
                    <wp:start x="-1" y="0"/>
                    <wp:lineTo x="-1" y="29136"/>
                    <wp:lineTo x="-1" y="29136"/>
                    <wp:lineTo x="-1" y="0"/>
                    <wp:lineTo x="-1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568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  <a:reflection blurRad="6350" stA="52000" endA="300" endPos="35000" dir="5400000" sy="-100000" algn="bl" rotWithShape="0"/>
                        </a:effectLst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80A2B" id="Line 21" o:spid="_x0000_s1026" style="position:absolute;z-index:2516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15pt,24.75pt" to="583.15pt,6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" strokecolor="white [3212]" strokeweight="1pt">
                <v:shadow on="t" color="black" opacity="22938f" offset="0"/>
                <w10:wrap type="tight" anchorx="page" anchory="page"/>
              </v:line>
            </w:pict>
          </mc:Fallback>
        </mc:AlternateContent>
      </w:r>
    </w:p>
    <w:p w14:paraId="222A84DA" w14:textId="1DB55E12" w:rsidR="001A069F" w:rsidRDefault="00B940BF" w:rsidP="00203FF7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968" behindDoc="0" locked="0" layoutInCell="1" allowOverlap="1" wp14:anchorId="21768E98" wp14:editId="5C492D77">
                <wp:simplePos x="0" y="0"/>
                <wp:positionH relativeFrom="page">
                  <wp:posOffset>3572510</wp:posOffset>
                </wp:positionH>
                <wp:positionV relativeFrom="page">
                  <wp:posOffset>2458720</wp:posOffset>
                </wp:positionV>
                <wp:extent cx="2910205" cy="2272665"/>
                <wp:effectExtent l="0" t="0" r="0" b="0"/>
                <wp:wrapThrough wrapText="bothSides">
                  <wp:wrapPolygon edited="0">
                    <wp:start x="189" y="0"/>
                    <wp:lineTo x="189" y="21244"/>
                    <wp:lineTo x="21115" y="21244"/>
                    <wp:lineTo x="21115" y="0"/>
                    <wp:lineTo x="189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205" cy="227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3B3B25F" w14:textId="77777777" w:rsidR="00F72DB9" w:rsidRDefault="00F72DB9" w:rsidP="00B940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lang w:val="en-US"/>
                              </w:rPr>
                              <w:t xml:space="preserve">Preferred Supplier Services </w:t>
                            </w:r>
                          </w:p>
                          <w:p w14:paraId="2FCECAB1" w14:textId="77777777" w:rsidR="008662FA" w:rsidRDefault="008662FA" w:rsidP="00B940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Theme="majorHAnsi" w:hAnsiTheme="majorHAnsi" w:cs="Papyrus"/>
                                <w:b/>
                                <w:sz w:val="24"/>
                                <w:lang w:val="en-US"/>
                              </w:rPr>
                            </w:pPr>
                            <w:r w:rsidRPr="00B45729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lang w:val="en-US"/>
                              </w:rPr>
                              <w:t>The AIH Group Insurance</w:t>
                            </w:r>
                            <w:r w:rsidRPr="00B45729">
                              <w:rPr>
                                <w:rFonts w:asciiTheme="majorHAnsi" w:hAnsiTheme="majorHAnsi" w:cs="Papyrus"/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2B42BC86" w14:textId="77777777" w:rsidR="008662FA" w:rsidRPr="00B45729" w:rsidRDefault="008662FA" w:rsidP="00B940B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Theme="majorHAnsi" w:hAnsiTheme="majorHAnsi" w:cs="Papyrus"/>
                                <w:sz w:val="24"/>
                                <w:lang w:val="en-US"/>
                              </w:rPr>
                            </w:pPr>
                            <w:r w:rsidRPr="00B45729">
                              <w:rPr>
                                <w:rFonts w:asciiTheme="majorHAnsi" w:hAnsiTheme="majorHAnsi" w:cs="Papyrus"/>
                                <w:b/>
                                <w:sz w:val="24"/>
                                <w:lang w:val="en-US"/>
                              </w:rPr>
                              <w:t>Public and Products Liability</w:t>
                            </w:r>
                          </w:p>
                          <w:p w14:paraId="3A471A73" w14:textId="77777777" w:rsidR="008662FA" w:rsidRDefault="008662FA" w:rsidP="00203F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</w:pPr>
                            <w:r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 xml:space="preserve">The package offered by Fitzpatrick 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includes Errors &amp; Omissions as an additional benefit. However for members who provide “advice for a fee” i.e. Design, plant species selection advice, maintenance program advisory services, health and assessment reports etc</w:t>
                            </w:r>
                            <w:r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 xml:space="preserve">; you are required to </w:t>
                            </w:r>
                            <w:r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hold a separate Professional Indemnity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 xml:space="preserve"> Insurance Policy.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8E98" id="Text Box 71" o:spid="_x0000_s1028" type="#_x0000_t202" style="position:absolute;margin-left:281.3pt;margin-top:193.6pt;width:229.15pt;height:178.95pt;z-index:2516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" filled="f" stroked="f">
                <v:textbox>
                  <w:txbxContent>
                    <w:p w14:paraId="53B3B25F" w14:textId="77777777" w:rsidR="00F72DB9" w:rsidRDefault="00F72DB9" w:rsidP="00B940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Theme="majorHAnsi" w:hAnsiTheme="majorHAnsi" w:cs="Times New Roman"/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4"/>
                          <w:lang w:val="en-US"/>
                        </w:rPr>
                        <w:t xml:space="preserve">Preferred Supplier Services </w:t>
                      </w:r>
                    </w:p>
                    <w:p w14:paraId="2FCECAB1" w14:textId="77777777" w:rsidR="008662FA" w:rsidRDefault="008662FA" w:rsidP="00B940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Theme="majorHAnsi" w:hAnsiTheme="majorHAnsi" w:cs="Papyrus"/>
                          <w:b/>
                          <w:sz w:val="24"/>
                          <w:lang w:val="en-US"/>
                        </w:rPr>
                      </w:pPr>
                      <w:r w:rsidRPr="00B45729">
                        <w:rPr>
                          <w:rFonts w:asciiTheme="majorHAnsi" w:hAnsiTheme="majorHAnsi" w:cs="Times New Roman"/>
                          <w:b/>
                          <w:sz w:val="24"/>
                          <w:lang w:val="en-US"/>
                        </w:rPr>
                        <w:t>The AIH Group Insurance</w:t>
                      </w:r>
                      <w:r w:rsidRPr="00B45729">
                        <w:rPr>
                          <w:rFonts w:asciiTheme="majorHAnsi" w:hAnsiTheme="majorHAnsi" w:cs="Papyrus"/>
                          <w:b/>
                          <w:sz w:val="24"/>
                          <w:lang w:val="en-US"/>
                        </w:rPr>
                        <w:t xml:space="preserve"> </w:t>
                      </w:r>
                    </w:p>
                    <w:p w14:paraId="2B42BC86" w14:textId="77777777" w:rsidR="008662FA" w:rsidRPr="00B45729" w:rsidRDefault="008662FA" w:rsidP="00B940B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rFonts w:asciiTheme="majorHAnsi" w:hAnsiTheme="majorHAnsi" w:cs="Papyrus"/>
                          <w:sz w:val="24"/>
                          <w:lang w:val="en-US"/>
                        </w:rPr>
                      </w:pPr>
                      <w:r w:rsidRPr="00B45729">
                        <w:rPr>
                          <w:rFonts w:asciiTheme="majorHAnsi" w:hAnsiTheme="majorHAnsi" w:cs="Papyrus"/>
                          <w:b/>
                          <w:sz w:val="24"/>
                          <w:lang w:val="en-US"/>
                        </w:rPr>
                        <w:t>Public and Products Liability</w:t>
                      </w:r>
                    </w:p>
                    <w:p w14:paraId="3A471A73" w14:textId="77777777" w:rsidR="008662FA" w:rsidRDefault="008662FA" w:rsidP="00203F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</w:pPr>
                      <w:r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 xml:space="preserve">The package offered by Fitzpatrick 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includes Errors &amp; Omissions as an additional benefit. However for members who provide “advice for a fee” i.e. Design, plant species selection advice, maintenance program advisory services, health and assessment reports etc</w:t>
                      </w:r>
                      <w:r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.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 xml:space="preserve">; you are required to </w:t>
                      </w:r>
                      <w:r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hold a separate Professional Indemnity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 xml:space="preserve"> Insurance Policy.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92184" behindDoc="0" locked="0" layoutInCell="1" allowOverlap="1" wp14:anchorId="7E621CAC" wp14:editId="14F2E8A6">
            <wp:simplePos x="0" y="0"/>
            <wp:positionH relativeFrom="page">
              <wp:posOffset>3673475</wp:posOffset>
            </wp:positionH>
            <wp:positionV relativeFrom="page">
              <wp:posOffset>4944745</wp:posOffset>
            </wp:positionV>
            <wp:extent cx="2676525" cy="483235"/>
            <wp:effectExtent l="0" t="0" r="0" b="0"/>
            <wp:wrapThrough wrapText="bothSides">
              <wp:wrapPolygon edited="0">
                <wp:start x="0" y="0"/>
                <wp:lineTo x="0" y="20436"/>
                <wp:lineTo x="21318" y="20436"/>
                <wp:lineTo x="21318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zpatrick&amp;Co Logo 1545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608" behindDoc="0" locked="0" layoutInCell="1" allowOverlap="1" wp14:anchorId="45D3ED04" wp14:editId="6E387B95">
                <wp:simplePos x="0" y="0"/>
                <wp:positionH relativeFrom="page">
                  <wp:posOffset>3573145</wp:posOffset>
                </wp:positionH>
                <wp:positionV relativeFrom="page">
                  <wp:posOffset>5461000</wp:posOffset>
                </wp:positionV>
                <wp:extent cx="2840990" cy="944245"/>
                <wp:effectExtent l="0" t="0" r="0" b="0"/>
                <wp:wrapThrough wrapText="bothSides">
                  <wp:wrapPolygon edited="0">
                    <wp:start x="193" y="0"/>
                    <wp:lineTo x="193" y="20917"/>
                    <wp:lineTo x="21243" y="20917"/>
                    <wp:lineTo x="21243" y="0"/>
                    <wp:lineTo x="193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99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A719" w14:textId="77777777" w:rsidR="008662FA" w:rsidRDefault="008662FA" w:rsidP="00B457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cs="Cooper Black"/>
                                <w:b/>
                                <w:bCs/>
                                <w:color w:val="1E3A6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ooper Black"/>
                                <w:b/>
                                <w:bCs/>
                                <w:color w:val="1E3A68"/>
                                <w:sz w:val="16"/>
                                <w:szCs w:val="16"/>
                              </w:rPr>
                              <w:t xml:space="preserve">For further information contact: </w:t>
                            </w:r>
                          </w:p>
                          <w:p w14:paraId="1352316B" w14:textId="77777777" w:rsidR="008662FA" w:rsidRDefault="008662FA" w:rsidP="00B457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cs="Cooper Black"/>
                                <w:b/>
                                <w:bCs/>
                                <w:color w:val="1E3A68"/>
                                <w:sz w:val="16"/>
                                <w:szCs w:val="16"/>
                              </w:rPr>
                            </w:pPr>
                            <w:r w:rsidRPr="00E26DC5">
                              <w:rPr>
                                <w:rFonts w:cs="Cooper Black"/>
                                <w:bCs/>
                                <w:color w:val="1E3A68"/>
                                <w:sz w:val="16"/>
                                <w:szCs w:val="16"/>
                              </w:rPr>
                              <w:t>Daniel Holmes,</w:t>
                            </w:r>
                            <w:r>
                              <w:rPr>
                                <w:rFonts w:cs="Cooper Black"/>
                                <w:b/>
                                <w:bCs/>
                                <w:color w:val="1E3A68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33E8659" w14:textId="77777777" w:rsidR="008662FA" w:rsidRPr="008555C6" w:rsidRDefault="008662FA" w:rsidP="00B457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555C6">
                              <w:rPr>
                                <w:rFonts w:cs="Papyrus"/>
                                <w:color w:val="1E3A68"/>
                                <w:sz w:val="16"/>
                                <w:szCs w:val="16"/>
                              </w:rPr>
                              <w:t>Fitzpatrick &amp; Co. Ins</w:t>
                            </w:r>
                            <w:r>
                              <w:rPr>
                                <w:rFonts w:cs="Papyrus"/>
                                <w:color w:val="1E3A68"/>
                                <w:sz w:val="16"/>
                                <w:szCs w:val="16"/>
                              </w:rPr>
                              <w:t>urance Brokers P/L</w:t>
                            </w:r>
                          </w:p>
                          <w:p w14:paraId="20B4F22E" w14:textId="77777777" w:rsidR="008662FA" w:rsidRPr="008555C6" w:rsidRDefault="008662FA" w:rsidP="00B4572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555C6">
                              <w:rPr>
                                <w:rFonts w:cs="Papyrus"/>
                                <w:color w:val="1E3A68"/>
                                <w:sz w:val="16"/>
                                <w:szCs w:val="16"/>
                              </w:rPr>
                              <w:t xml:space="preserve">Email </w:t>
                            </w:r>
                            <w:hyperlink r:id="rId8" w:history="1">
                              <w:r w:rsidRPr="008555C6">
                                <w:rPr>
                                  <w:rFonts w:cs="Papyrus"/>
                                  <w:color w:val="0026FB"/>
                                  <w:sz w:val="16"/>
                                  <w:szCs w:val="16"/>
                                  <w:u w:val="single" w:color="0026FB"/>
                                </w:rPr>
                                <w:t>danielh@fitzpatrick.com.au</w:t>
                              </w:r>
                            </w:hyperlink>
                          </w:p>
                          <w:p w14:paraId="58BB8D20" w14:textId="77777777" w:rsidR="008662FA" w:rsidRPr="008555C6" w:rsidRDefault="008662FA" w:rsidP="00203F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555C6">
                              <w:rPr>
                                <w:rFonts w:cs="Papyrus"/>
                                <w:color w:val="1E3A68"/>
                                <w:sz w:val="16"/>
                                <w:szCs w:val="16"/>
                              </w:rPr>
                              <w:t>Telephone: 03 8544 1636</w:t>
                            </w:r>
                            <w:r>
                              <w:rPr>
                                <w:rFonts w:cs="Papyrus"/>
                                <w:color w:val="1E3A68"/>
                                <w:sz w:val="16"/>
                                <w:szCs w:val="16"/>
                              </w:rPr>
                              <w:t xml:space="preserve">                   Fa</w:t>
                            </w:r>
                            <w:r w:rsidRPr="008555C6">
                              <w:rPr>
                                <w:rFonts w:cs="Papyrus"/>
                                <w:color w:val="1E3A68"/>
                                <w:sz w:val="16"/>
                                <w:szCs w:val="16"/>
                              </w:rPr>
                              <w:t>x: 03 8544 1699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ED04" id="Text Box 60" o:spid="_x0000_s1029" type="#_x0000_t202" style="position:absolute;margin-left:281.35pt;margin-top:430pt;width:223.7pt;height:74.35pt;z-index:25166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" filled="f" stroked="f">
                <v:textbox>
                  <w:txbxContent>
                    <w:p w14:paraId="1277A719" w14:textId="77777777" w:rsidR="008662FA" w:rsidRDefault="008662FA" w:rsidP="00B457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cs="Cooper Black"/>
                          <w:b/>
                          <w:bCs/>
                          <w:color w:val="1E3A68"/>
                          <w:sz w:val="16"/>
                          <w:szCs w:val="16"/>
                        </w:rPr>
                      </w:pPr>
                      <w:r>
                        <w:rPr>
                          <w:rFonts w:cs="Cooper Black"/>
                          <w:b/>
                          <w:bCs/>
                          <w:color w:val="1E3A68"/>
                          <w:sz w:val="16"/>
                          <w:szCs w:val="16"/>
                        </w:rPr>
                        <w:t xml:space="preserve">For further information contact: </w:t>
                      </w:r>
                    </w:p>
                    <w:p w14:paraId="1352316B" w14:textId="77777777" w:rsidR="008662FA" w:rsidRDefault="008662FA" w:rsidP="00B457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cs="Cooper Black"/>
                          <w:b/>
                          <w:bCs/>
                          <w:color w:val="1E3A68"/>
                          <w:sz w:val="16"/>
                          <w:szCs w:val="16"/>
                        </w:rPr>
                      </w:pPr>
                      <w:r w:rsidRPr="00E26DC5">
                        <w:rPr>
                          <w:rFonts w:cs="Cooper Black"/>
                          <w:bCs/>
                          <w:color w:val="1E3A68"/>
                          <w:sz w:val="16"/>
                          <w:szCs w:val="16"/>
                        </w:rPr>
                        <w:t>Daniel Holmes,</w:t>
                      </w:r>
                      <w:r>
                        <w:rPr>
                          <w:rFonts w:cs="Cooper Black"/>
                          <w:b/>
                          <w:bCs/>
                          <w:color w:val="1E3A68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33E8659" w14:textId="77777777" w:rsidR="008662FA" w:rsidRPr="008555C6" w:rsidRDefault="008662FA" w:rsidP="00B457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8555C6">
                        <w:rPr>
                          <w:rFonts w:cs="Papyrus"/>
                          <w:color w:val="1E3A68"/>
                          <w:sz w:val="16"/>
                          <w:szCs w:val="16"/>
                        </w:rPr>
                        <w:t>Fitzpatrick &amp; Co. Ins</w:t>
                      </w:r>
                      <w:r>
                        <w:rPr>
                          <w:rFonts w:cs="Papyrus"/>
                          <w:color w:val="1E3A68"/>
                          <w:sz w:val="16"/>
                          <w:szCs w:val="16"/>
                        </w:rPr>
                        <w:t>urance Brokers P/L</w:t>
                      </w:r>
                    </w:p>
                    <w:p w14:paraId="20B4F22E" w14:textId="77777777" w:rsidR="008662FA" w:rsidRPr="008555C6" w:rsidRDefault="008662FA" w:rsidP="00B45729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  <w:r w:rsidRPr="008555C6">
                        <w:rPr>
                          <w:rFonts w:cs="Papyrus"/>
                          <w:color w:val="1E3A68"/>
                          <w:sz w:val="16"/>
                          <w:szCs w:val="16"/>
                        </w:rPr>
                        <w:t xml:space="preserve">Email </w:t>
                      </w:r>
                      <w:hyperlink r:id="rId9" w:history="1">
                        <w:r w:rsidRPr="008555C6">
                          <w:rPr>
                            <w:rFonts w:cs="Papyrus"/>
                            <w:color w:val="0026FB"/>
                            <w:sz w:val="16"/>
                            <w:szCs w:val="16"/>
                            <w:u w:val="single" w:color="0026FB"/>
                          </w:rPr>
                          <w:t>danielh@fitzpatrick.com.au</w:t>
                        </w:r>
                      </w:hyperlink>
                    </w:p>
                    <w:p w14:paraId="58BB8D20" w14:textId="77777777" w:rsidR="008662FA" w:rsidRPr="008555C6" w:rsidRDefault="008662FA" w:rsidP="00203F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sz w:val="16"/>
                          <w:szCs w:val="16"/>
                        </w:rPr>
                      </w:pPr>
                      <w:r w:rsidRPr="008555C6">
                        <w:rPr>
                          <w:rFonts w:cs="Papyrus"/>
                          <w:color w:val="1E3A68"/>
                          <w:sz w:val="16"/>
                          <w:szCs w:val="16"/>
                        </w:rPr>
                        <w:t>Telephone: 03 8544 1636</w:t>
                      </w:r>
                      <w:r>
                        <w:rPr>
                          <w:rFonts w:cs="Papyrus"/>
                          <w:color w:val="1E3A68"/>
                          <w:sz w:val="16"/>
                          <w:szCs w:val="16"/>
                        </w:rPr>
                        <w:t xml:space="preserve">                   Fa</w:t>
                      </w:r>
                      <w:r w:rsidRPr="008555C6">
                        <w:rPr>
                          <w:rFonts w:cs="Papyrus"/>
                          <w:color w:val="1E3A68"/>
                          <w:sz w:val="16"/>
                          <w:szCs w:val="16"/>
                        </w:rPr>
                        <w:t>x: 03 8544 1699 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805F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872" behindDoc="0" locked="0" layoutInCell="1" allowOverlap="1" wp14:anchorId="07E9E7C3" wp14:editId="336CD538">
                <wp:simplePos x="0" y="0"/>
                <wp:positionH relativeFrom="page">
                  <wp:posOffset>7420610</wp:posOffset>
                </wp:positionH>
                <wp:positionV relativeFrom="page">
                  <wp:posOffset>3403600</wp:posOffset>
                </wp:positionV>
                <wp:extent cx="2567305" cy="3901440"/>
                <wp:effectExtent l="0" t="0" r="0" b="10160"/>
                <wp:wrapThrough wrapText="bothSides">
                  <wp:wrapPolygon edited="0">
                    <wp:start x="214" y="0"/>
                    <wp:lineTo x="214" y="21516"/>
                    <wp:lineTo x="21157" y="21516"/>
                    <wp:lineTo x="21157" y="0"/>
                    <wp:lineTo x="214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305" cy="390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239899" w14:textId="77777777" w:rsidR="008662FA" w:rsidRPr="00BE23C1" w:rsidRDefault="008662FA" w:rsidP="0081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asciiTheme="minorHAnsi" w:hAnsiTheme="minorHAnsi" w:cs="Helvetica Neue"/>
                                <w:bCs/>
                                <w:i/>
                                <w:iCs/>
                                <w:color w:val="404040" w:themeColor="text1" w:themeTint="BF"/>
                                <w:spacing w:val="20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23C1">
                              <w:rPr>
                                <w:rFonts w:asciiTheme="minorHAnsi" w:hAnsiTheme="minorHAnsi" w:cs="Helvetica Neue"/>
                                <w:bCs/>
                                <w:i/>
                                <w:iCs/>
                                <w:color w:val="404040" w:themeColor="text1" w:themeTint="BF"/>
                                <w:spacing w:val="20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 xml:space="preserve">Many of us believe that our business is too small to be concerned about its practices, and that we will never be negligent with our clients. </w:t>
                            </w:r>
                          </w:p>
                          <w:p w14:paraId="7EA20423" w14:textId="77777777" w:rsidR="008662FA" w:rsidRPr="00BE23C1" w:rsidRDefault="008662FA" w:rsidP="0081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asciiTheme="minorHAnsi" w:hAnsiTheme="minorHAnsi" w:cs="Helvetica Neue"/>
                                <w:bCs/>
                                <w:i/>
                                <w:iCs/>
                                <w:color w:val="404040" w:themeColor="text1" w:themeTint="BF"/>
                                <w:spacing w:val="20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23C1">
                              <w:rPr>
                                <w:rFonts w:asciiTheme="minorHAnsi" w:hAnsiTheme="minorHAnsi" w:cs="Helvetica Neue"/>
                                <w:bCs/>
                                <w:i/>
                                <w:iCs/>
                                <w:color w:val="404040" w:themeColor="text1" w:themeTint="BF"/>
                                <w:spacing w:val="20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We like to think that we make good choices choosing our employees and their skills for which they are employed.</w:t>
                            </w:r>
                          </w:p>
                          <w:p w14:paraId="2885BBC3" w14:textId="77777777" w:rsidR="008662FA" w:rsidRPr="00BE23C1" w:rsidRDefault="008662FA" w:rsidP="0081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asciiTheme="minorHAnsi" w:hAnsiTheme="minorHAnsi" w:cs="Helvetica Neue"/>
                                <w:bCs/>
                                <w:i/>
                                <w:color w:val="404040" w:themeColor="text1" w:themeTint="BF"/>
                                <w:spacing w:val="2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23C1">
                              <w:rPr>
                                <w:rFonts w:asciiTheme="minorHAnsi" w:hAnsiTheme="minorHAnsi" w:cs="Helvetica Neue"/>
                                <w:bCs/>
                                <w:i/>
                                <w:iCs/>
                                <w:color w:val="404040" w:themeColor="text1" w:themeTint="BF"/>
                                <w:spacing w:val="20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For a number of reasons most negligence cases are met with looks of disbelief when a summons is received</w:t>
                            </w:r>
                            <w:r w:rsidRPr="00BE23C1">
                              <w:rPr>
                                <w:rFonts w:asciiTheme="minorHAnsi" w:hAnsiTheme="minorHAnsi" w:cs="Helvetica Neue"/>
                                <w:bCs/>
                                <w:i/>
                                <w:color w:val="404040" w:themeColor="text1" w:themeTint="BF"/>
                                <w:spacing w:val="2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2D80E3DC" w14:textId="77777777" w:rsidR="008662FA" w:rsidRPr="00BE23C1" w:rsidRDefault="008662FA" w:rsidP="008126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asciiTheme="minorHAnsi" w:hAnsiTheme="minorHAnsi"/>
                                <w:bCs/>
                                <w:i/>
                                <w:noProof/>
                                <w:color w:val="404040" w:themeColor="text1" w:themeTint="BF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BE23C1">
                              <w:rPr>
                                <w:rFonts w:asciiTheme="minorHAnsi" w:hAnsiTheme="minorHAnsi" w:cs="Helvetica Neue"/>
                                <w:bCs/>
                                <w:i/>
                                <w:color w:val="404040" w:themeColor="text1" w:themeTint="BF"/>
                                <w:spacing w:val="20"/>
                                <w:sz w:val="20"/>
                                <w:szCs w:val="20"/>
                                <w:lang w:val="en-US"/>
                              </w:rPr>
                              <w:t>To best ensure this risk is covered it is recommended to include Professional Indemnity Insurance as part of your business practice.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E7C3" id="Text Box 68" o:spid="_x0000_s1030" type="#_x0000_t202" style="position:absolute;margin-left:584.3pt;margin-top:268pt;width:202.15pt;height:307.2pt;z-index:25167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" filled="f" stroked="f">
                <v:textbox>
                  <w:txbxContent>
                    <w:p w14:paraId="66239899" w14:textId="77777777" w:rsidR="008662FA" w:rsidRPr="00BE23C1" w:rsidRDefault="008662FA" w:rsidP="0081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asciiTheme="minorHAnsi" w:hAnsiTheme="minorHAnsi" w:cs="Helvetica Neue"/>
                          <w:bCs/>
                          <w:i/>
                          <w:iCs/>
                          <w:color w:val="404040" w:themeColor="text1" w:themeTint="BF"/>
                          <w:spacing w:val="20"/>
                          <w:kern w:val="20"/>
                          <w:sz w:val="20"/>
                          <w:szCs w:val="20"/>
                          <w:lang w:val="en-US"/>
                        </w:rPr>
                      </w:pPr>
                      <w:r w:rsidRPr="00BE23C1">
                        <w:rPr>
                          <w:rFonts w:asciiTheme="minorHAnsi" w:hAnsiTheme="minorHAnsi" w:cs="Helvetica Neue"/>
                          <w:bCs/>
                          <w:i/>
                          <w:iCs/>
                          <w:color w:val="404040" w:themeColor="text1" w:themeTint="BF"/>
                          <w:spacing w:val="20"/>
                          <w:kern w:val="20"/>
                          <w:sz w:val="20"/>
                          <w:szCs w:val="20"/>
                          <w:lang w:val="en-US"/>
                        </w:rPr>
                        <w:t xml:space="preserve">Many of us believe that our business is too small to be concerned about its practices, and that we will never be negligent with our clients. </w:t>
                      </w:r>
                    </w:p>
                    <w:p w14:paraId="7EA20423" w14:textId="77777777" w:rsidR="008662FA" w:rsidRPr="00BE23C1" w:rsidRDefault="008662FA" w:rsidP="0081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asciiTheme="minorHAnsi" w:hAnsiTheme="minorHAnsi" w:cs="Helvetica Neue"/>
                          <w:bCs/>
                          <w:i/>
                          <w:iCs/>
                          <w:color w:val="404040" w:themeColor="text1" w:themeTint="BF"/>
                          <w:spacing w:val="20"/>
                          <w:kern w:val="20"/>
                          <w:sz w:val="20"/>
                          <w:szCs w:val="20"/>
                          <w:lang w:val="en-US"/>
                        </w:rPr>
                      </w:pPr>
                      <w:r w:rsidRPr="00BE23C1">
                        <w:rPr>
                          <w:rFonts w:asciiTheme="minorHAnsi" w:hAnsiTheme="minorHAnsi" w:cs="Helvetica Neue"/>
                          <w:bCs/>
                          <w:i/>
                          <w:iCs/>
                          <w:color w:val="404040" w:themeColor="text1" w:themeTint="BF"/>
                          <w:spacing w:val="20"/>
                          <w:kern w:val="20"/>
                          <w:sz w:val="20"/>
                          <w:szCs w:val="20"/>
                          <w:lang w:val="en-US"/>
                        </w:rPr>
                        <w:t>We like to think that we make good choices choosing our employees and their skills for which they are employed.</w:t>
                      </w:r>
                    </w:p>
                    <w:p w14:paraId="2885BBC3" w14:textId="77777777" w:rsidR="008662FA" w:rsidRPr="00BE23C1" w:rsidRDefault="008662FA" w:rsidP="0081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asciiTheme="minorHAnsi" w:hAnsiTheme="minorHAnsi" w:cs="Helvetica Neue"/>
                          <w:bCs/>
                          <w:i/>
                          <w:color w:val="404040" w:themeColor="text1" w:themeTint="BF"/>
                          <w:spacing w:val="20"/>
                          <w:sz w:val="20"/>
                          <w:szCs w:val="20"/>
                          <w:lang w:val="en-US"/>
                        </w:rPr>
                      </w:pPr>
                      <w:r w:rsidRPr="00BE23C1">
                        <w:rPr>
                          <w:rFonts w:asciiTheme="minorHAnsi" w:hAnsiTheme="minorHAnsi" w:cs="Helvetica Neue"/>
                          <w:bCs/>
                          <w:i/>
                          <w:iCs/>
                          <w:color w:val="404040" w:themeColor="text1" w:themeTint="BF"/>
                          <w:spacing w:val="20"/>
                          <w:kern w:val="20"/>
                          <w:sz w:val="20"/>
                          <w:szCs w:val="20"/>
                          <w:lang w:val="en-US"/>
                        </w:rPr>
                        <w:t>For a number of reasons most negligence cases are met with looks of disbelief when a summons is received</w:t>
                      </w:r>
                      <w:r w:rsidRPr="00BE23C1">
                        <w:rPr>
                          <w:rFonts w:asciiTheme="minorHAnsi" w:hAnsiTheme="minorHAnsi" w:cs="Helvetica Neue"/>
                          <w:bCs/>
                          <w:i/>
                          <w:color w:val="404040" w:themeColor="text1" w:themeTint="BF"/>
                          <w:spacing w:val="2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2D80E3DC" w14:textId="77777777" w:rsidR="008662FA" w:rsidRPr="00BE23C1" w:rsidRDefault="008662FA" w:rsidP="008126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asciiTheme="minorHAnsi" w:hAnsiTheme="minorHAnsi"/>
                          <w:bCs/>
                          <w:i/>
                          <w:noProof/>
                          <w:color w:val="404040" w:themeColor="text1" w:themeTint="BF"/>
                          <w:spacing w:val="20"/>
                          <w:sz w:val="20"/>
                          <w:szCs w:val="20"/>
                        </w:rPr>
                      </w:pPr>
                      <w:r w:rsidRPr="00BE23C1">
                        <w:rPr>
                          <w:rFonts w:asciiTheme="minorHAnsi" w:hAnsiTheme="minorHAnsi" w:cs="Helvetica Neue"/>
                          <w:bCs/>
                          <w:i/>
                          <w:color w:val="404040" w:themeColor="text1" w:themeTint="BF"/>
                          <w:spacing w:val="20"/>
                          <w:sz w:val="20"/>
                          <w:szCs w:val="20"/>
                          <w:lang w:val="en-US"/>
                        </w:rPr>
                        <w:t>To best ensure this risk is covered it is recommended to include Professional Indemnity Insurance as part of your business practice.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D4F0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280" behindDoc="0" locked="0" layoutInCell="1" allowOverlap="1" wp14:anchorId="713C93B7" wp14:editId="3BFBD389">
                <wp:simplePos x="0" y="0"/>
                <wp:positionH relativeFrom="page">
                  <wp:posOffset>6534150</wp:posOffset>
                </wp:positionH>
                <wp:positionV relativeFrom="page">
                  <wp:posOffset>2945765</wp:posOffset>
                </wp:positionV>
                <wp:extent cx="3555365" cy="10160"/>
                <wp:effectExtent l="50800" t="25400" r="76835" b="9144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5365" cy="1016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826A9" id="Straight Connector 31" o:spid="_x0000_s1026" style="position:absolute;z-index:251696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4.5pt,231.95pt" to="794.45pt,23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" strokecolor="#e5f2dc [662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2D4F02">
        <w:rPr>
          <w:noProof/>
          <w:lang w:val="en-US" w:eastAsia="en-US"/>
        </w:rPr>
        <w:drawing>
          <wp:anchor distT="0" distB="0" distL="114300" distR="114300" simplePos="0" relativeHeight="251669656" behindDoc="0" locked="0" layoutInCell="1" allowOverlap="1" wp14:anchorId="46EEF294" wp14:editId="57DD005D">
            <wp:simplePos x="0" y="0"/>
            <wp:positionH relativeFrom="page">
              <wp:posOffset>7406005</wp:posOffset>
            </wp:positionH>
            <wp:positionV relativeFrom="page">
              <wp:posOffset>2371090</wp:posOffset>
            </wp:positionV>
            <wp:extent cx="2684145" cy="519430"/>
            <wp:effectExtent l="0" t="0" r="0" b="0"/>
            <wp:wrapThrough wrapText="bothSides">
              <wp:wrapPolygon edited="0">
                <wp:start x="1840" y="0"/>
                <wp:lineTo x="613" y="5281"/>
                <wp:lineTo x="409" y="8450"/>
                <wp:lineTo x="818" y="19012"/>
                <wp:lineTo x="6132" y="20068"/>
                <wp:lineTo x="6950" y="20068"/>
                <wp:lineTo x="20644" y="20068"/>
                <wp:lineTo x="20236" y="17956"/>
                <wp:lineTo x="21258" y="13731"/>
                <wp:lineTo x="19214" y="11619"/>
                <wp:lineTo x="2657" y="0"/>
                <wp:lineTo x="184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H July Logomotto 2-01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F02">
        <w:rPr>
          <w:noProof/>
          <w:lang w:val="en-US" w:eastAsia="en-US"/>
        </w:rPr>
        <w:drawing>
          <wp:anchor distT="0" distB="0" distL="114300" distR="114300" simplePos="0" relativeHeight="251658390" behindDoc="0" locked="0" layoutInCell="1" allowOverlap="1" wp14:anchorId="5463DF81" wp14:editId="16822B09">
            <wp:simplePos x="0" y="0"/>
            <wp:positionH relativeFrom="page">
              <wp:posOffset>6534785</wp:posOffset>
            </wp:positionH>
            <wp:positionV relativeFrom="page">
              <wp:posOffset>2945765</wp:posOffset>
            </wp:positionV>
            <wp:extent cx="3522980" cy="4907280"/>
            <wp:effectExtent l="0" t="0" r="7620" b="0"/>
            <wp:wrapThrough wrapText="bothSides">
              <wp:wrapPolygon edited="0">
                <wp:start x="0" y="0"/>
                <wp:lineTo x="0" y="21466"/>
                <wp:lineTo x="21491" y="21466"/>
                <wp:lineTo x="21491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 amt="91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0"/>
                    <a:stretch/>
                  </pic:blipFill>
                  <pic:spPr bwMode="auto">
                    <a:xfrm>
                      <a:off x="0" y="0"/>
                      <a:ext cx="35229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B3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AB9C393" wp14:editId="6390A6EE">
                <wp:simplePos x="0" y="0"/>
                <wp:positionH relativeFrom="page">
                  <wp:posOffset>2788920</wp:posOffset>
                </wp:positionH>
                <wp:positionV relativeFrom="page">
                  <wp:posOffset>7051040</wp:posOffset>
                </wp:positionV>
                <wp:extent cx="368300" cy="365760"/>
                <wp:effectExtent l="0" t="0" r="12700" b="0"/>
                <wp:wrapTight wrapText="bothSides">
                  <wp:wrapPolygon edited="0">
                    <wp:start x="0" y="0"/>
                    <wp:lineTo x="0" y="19500"/>
                    <wp:lineTo x="20855" y="19500"/>
                    <wp:lineTo x="20855" y="0"/>
                    <wp:lineTo x="0" y="0"/>
                  </wp:wrapPolygon>
                </wp:wrapTight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65760"/>
                        </a:xfrm>
                        <a:prstGeom prst="rect">
                          <a:avLst/>
                        </a:prstGeom>
                        <a:solidFill>
                          <a:srgbClr val="A3023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FA77E" id="Rectangle 14" o:spid="_x0000_s1026" style="position:absolute;margin-left:219.6pt;margin-top:555.2pt;width:29pt;height:28.8pt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" fillcolor="#a30232" stroked="f">
                <v:textbox inset=",7.2pt,,7.2pt"/>
                <w10:wrap type="tight" anchorx="page" anchory="page"/>
              </v:rect>
            </w:pict>
          </mc:Fallback>
        </mc:AlternateContent>
      </w:r>
      <w:r w:rsidR="00DC7B3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416" behindDoc="0" locked="0" layoutInCell="1" allowOverlap="1" wp14:anchorId="3F60F212" wp14:editId="05336ED0">
                <wp:simplePos x="0" y="0"/>
                <wp:positionH relativeFrom="page">
                  <wp:posOffset>0</wp:posOffset>
                </wp:positionH>
                <wp:positionV relativeFrom="page">
                  <wp:posOffset>3175000</wp:posOffset>
                </wp:positionV>
                <wp:extent cx="3195320" cy="1107440"/>
                <wp:effectExtent l="0" t="0" r="30480" b="35560"/>
                <wp:wrapTight wrapText="bothSides">
                  <wp:wrapPolygon edited="0">
                    <wp:start x="0" y="0"/>
                    <wp:lineTo x="0" y="21798"/>
                    <wp:lineTo x="21634" y="21798"/>
                    <wp:lineTo x="21634" y="0"/>
                    <wp:lineTo x="0" y="0"/>
                  </wp:wrapPolygon>
                </wp:wrapTight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1107440"/>
                        </a:xfrm>
                        <a:prstGeom prst="rect">
                          <a:avLst/>
                        </a:prstGeom>
                        <a:solidFill>
                          <a:srgbClr val="ADDD72"/>
                        </a:soli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B5B403" w14:textId="77777777" w:rsidR="008662FA" w:rsidRPr="00DC7B3E" w:rsidRDefault="008662FA" w:rsidP="00203F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 w:line="360" w:lineRule="auto"/>
                              <w:jc w:val="center"/>
                              <w:rPr>
                                <w:rFonts w:ascii="Book Antiqua" w:hAnsi="Book Antiqua"/>
                                <w:color w:val="000000" w:themeColor="text1"/>
                                <w:kern w:val="1"/>
                                <w:sz w:val="36"/>
                                <w:szCs w:val="36"/>
                                <w14:stylisticSets>
                                  <w14:styleSet w14:id="4"/>
                                </w14:stylisticSets>
                              </w:rPr>
                            </w:pPr>
                            <w:r w:rsidRPr="00DC7B3E">
                              <w:rPr>
                                <w:rFonts w:ascii="Book Antiqua" w:hAnsi="Book Antiqua" w:cs="Papyrus"/>
                                <w:b/>
                                <w:bCs/>
                                <w:i/>
                                <w:color w:val="000000" w:themeColor="text1"/>
                                <w:kern w:val="1"/>
                                <w:sz w:val="36"/>
                                <w:szCs w:val="36"/>
                                <w:lang w:val="en-US"/>
                                <w14:stylisticSets>
                                  <w14:styleSet w14:id="4"/>
                                </w14:stylisticSets>
                              </w:rPr>
                              <w:t>Examples of liability of professional advice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F212" id="Text Box 46" o:spid="_x0000_s1031" type="#_x0000_t202" style="position:absolute;margin-left:0;margin-top:250pt;width:251.6pt;height:87.2pt;z-index:2516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" fillcolor="#addd72" strokecolor="#b1da96 [1942]" strokeweight="1pt">
                <v:textbox inset=",7.2pt,,7.2pt">
                  <w:txbxContent>
                    <w:p w14:paraId="03B5B403" w14:textId="77777777" w:rsidR="008662FA" w:rsidRPr="00DC7B3E" w:rsidRDefault="008662FA" w:rsidP="00203FF7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 w:line="360" w:lineRule="auto"/>
                        <w:jc w:val="center"/>
                        <w:rPr>
                          <w:rFonts w:ascii="Book Antiqua" w:hAnsi="Book Antiqua"/>
                          <w:color w:val="000000" w:themeColor="text1"/>
                          <w:kern w:val="1"/>
                          <w:sz w:val="36"/>
                          <w:szCs w:val="36"/>
                          <w14:stylisticSets>
                            <w14:styleSet w14:id="4"/>
                          </w14:stylisticSets>
                        </w:rPr>
                      </w:pPr>
                      <w:r w:rsidRPr="00DC7B3E">
                        <w:rPr>
                          <w:rFonts w:ascii="Book Antiqua" w:hAnsi="Book Antiqua" w:cs="Papyrus"/>
                          <w:b/>
                          <w:bCs/>
                          <w:i/>
                          <w:color w:val="000000" w:themeColor="text1"/>
                          <w:kern w:val="1"/>
                          <w:sz w:val="36"/>
                          <w:szCs w:val="36"/>
                          <w:lang w:val="en-US"/>
                          <w14:stylisticSets>
                            <w14:styleSet w14:id="4"/>
                          </w14:stylisticSets>
                        </w:rPr>
                        <w:t>Examples of liability of professional advice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54AA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208" behindDoc="0" locked="0" layoutInCell="1" allowOverlap="1" wp14:anchorId="212EE5F9" wp14:editId="1F395514">
                <wp:simplePos x="0" y="0"/>
                <wp:positionH relativeFrom="page">
                  <wp:posOffset>3793490</wp:posOffset>
                </wp:positionH>
                <wp:positionV relativeFrom="page">
                  <wp:posOffset>0</wp:posOffset>
                </wp:positionV>
                <wp:extent cx="0" cy="2370455"/>
                <wp:effectExtent l="50800" t="25400" r="76200" b="9334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7045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CBBFB" id="Straight Connector 24" o:spid="_x0000_s1026" style="position:absolute;flip:x;z-index:251693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98.7pt,0" to="298.7pt,18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" strokecolor="white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E54AAE">
        <w:rPr>
          <w:noProof/>
          <w:lang w:val="en-US" w:eastAsia="en-US"/>
        </w:rPr>
        <w:drawing>
          <wp:anchor distT="0" distB="0" distL="114300" distR="114300" simplePos="0" relativeHeight="251665560" behindDoc="0" locked="0" layoutInCell="1" allowOverlap="1" wp14:anchorId="7581AF03" wp14:editId="0B2402A0">
            <wp:simplePos x="0" y="0"/>
            <wp:positionH relativeFrom="page">
              <wp:posOffset>3793490</wp:posOffset>
            </wp:positionH>
            <wp:positionV relativeFrom="page">
              <wp:posOffset>365125</wp:posOffset>
            </wp:positionV>
            <wp:extent cx="1162685" cy="1731010"/>
            <wp:effectExtent l="0" t="0" r="5715" b="0"/>
            <wp:wrapThrough wrapText="bothSides">
              <wp:wrapPolygon edited="0">
                <wp:start x="0" y="0"/>
                <wp:lineTo x="0" y="21236"/>
                <wp:lineTo x="21234" y="21236"/>
                <wp:lineTo x="21234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flower.tiff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AE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7F856367" wp14:editId="3B4357DC">
                <wp:simplePos x="0" y="0"/>
                <wp:positionH relativeFrom="page">
                  <wp:posOffset>3572510</wp:posOffset>
                </wp:positionH>
                <wp:positionV relativeFrom="page">
                  <wp:posOffset>0</wp:posOffset>
                </wp:positionV>
                <wp:extent cx="2962275" cy="2371090"/>
                <wp:effectExtent l="0" t="0" r="34925" b="16510"/>
                <wp:wrapTight wrapText="bothSides">
                  <wp:wrapPolygon edited="0">
                    <wp:start x="0" y="0"/>
                    <wp:lineTo x="0" y="21519"/>
                    <wp:lineTo x="2037" y="21519"/>
                    <wp:lineTo x="21669" y="21519"/>
                    <wp:lineTo x="21669" y="0"/>
                    <wp:lineTo x="0" y="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2371090"/>
                          <a:chOff x="5820" y="-218"/>
                          <a:chExt cx="4176" cy="5118"/>
                        </a:xfrm>
                        <a:solidFill>
                          <a:srgbClr val="883519"/>
                        </a:solidFill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1" y="-218"/>
                            <a:ext cx="4175" cy="5118"/>
                          </a:xfrm>
                          <a:prstGeom prst="rect">
                            <a:avLst/>
                          </a:prstGeom>
                          <a:solidFill>
                            <a:srgbClr val="A30232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1" y="4329"/>
                            <a:ext cx="311" cy="56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318"/>
                            <a:ext cx="4176" cy="1"/>
                          </a:xfrm>
                          <a:prstGeom prst="line">
                            <a:avLst/>
                          </a:prstGeom>
                          <a:grpFill/>
                          <a:ln w="19050" cmpd="sng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DCDFD" id="Group 72" o:spid="_x0000_s1026" style="position:absolute;margin-left:281.3pt;margin-top:0;width:233.25pt;height:186.7pt;z-index:251658343;mso-position-horizontal-relative:page;mso-position-vertical-relative:page" coordorigin="5820,-218" coordsize="4176,5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">
                <v:rect id="Rectangle 4" o:spid="_x0000_s1027" style="position:absolute;left:5821;top:-218;width:4175;height:51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" fillcolor="#a30232" stroked="f" strokeweight="1.5pt">
                  <v:textbox inset=",7.2pt,,7.2pt"/>
                </v:rect>
                <v:rect id="Rectangle 12" o:spid="_x0000_s1028" style="position:absolute;left:5821;top:4329;width:311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" fillcolor="#357f98 [2404]" strokecolor="#4a7ebb" strokeweight="1.5pt">
                  <v:textbox inset=",7.2pt,,7.2pt"/>
                </v:rect>
                <v:line id="Line 20" o:spid="_x0000_s1029" style="position:absolute;visibility:visible;mso-wrap-style:square" from="5820,4318" to="9996,43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" strokecolor="white [3212]" strokeweight="1.5pt"/>
                <w10:wrap type="tight" anchorx="page" anchory="page"/>
              </v:group>
            </w:pict>
          </mc:Fallback>
        </mc:AlternateContent>
      </w:r>
      <w:r w:rsidR="00F87F2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218E6D10" wp14:editId="6FFAC5FE">
                <wp:simplePos x="0" y="0"/>
                <wp:positionH relativeFrom="page">
                  <wp:posOffset>4897120</wp:posOffset>
                </wp:positionH>
                <wp:positionV relativeFrom="page">
                  <wp:posOffset>430530</wp:posOffset>
                </wp:positionV>
                <wp:extent cx="1517015" cy="1614170"/>
                <wp:effectExtent l="0" t="0" r="0" b="0"/>
                <wp:wrapTight wrapText="bothSides">
                  <wp:wrapPolygon edited="0">
                    <wp:start x="362" y="340"/>
                    <wp:lineTo x="362" y="20733"/>
                    <wp:lineTo x="20976" y="20733"/>
                    <wp:lineTo x="20976" y="340"/>
                    <wp:lineTo x="362" y="340"/>
                  </wp:wrapPolygon>
                </wp:wrapTight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61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04DAE5" w14:textId="77777777" w:rsidR="008662FA" w:rsidRPr="00B45729" w:rsidRDefault="008662FA" w:rsidP="00217F30">
                            <w:pPr>
                              <w:pStyle w:val="Heading2"/>
                              <w:jc w:val="right"/>
                              <w:rPr>
                                <w:szCs w:val="40"/>
                              </w:rPr>
                            </w:pPr>
                            <w:r w:rsidRPr="00B45729">
                              <w:rPr>
                                <w:szCs w:val="40"/>
                              </w:rPr>
                              <w:t>AIH Group Insurance Scheme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E6D10" id="Text Box 43" o:spid="_x0000_s1032" type="#_x0000_t202" style="position:absolute;margin-left:385.6pt;margin-top:33.9pt;width:119.45pt;height:127.1pt;z-index:2516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" filled="f" stroked="f">
                <v:textbox inset=",7.2pt,,7.2pt">
                  <w:txbxContent>
                    <w:p w14:paraId="3D04DAE5" w14:textId="77777777" w:rsidR="008662FA" w:rsidRPr="00B45729" w:rsidRDefault="008662FA" w:rsidP="00217F30">
                      <w:pPr>
                        <w:pStyle w:val="Heading2"/>
                        <w:jc w:val="right"/>
                        <w:rPr>
                          <w:szCs w:val="40"/>
                        </w:rPr>
                      </w:pPr>
                      <w:r w:rsidRPr="00B45729">
                        <w:rPr>
                          <w:szCs w:val="40"/>
                        </w:rPr>
                        <w:t>AIH Group Insurance Scheme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26DC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28A908C" wp14:editId="18D7F44C">
                <wp:simplePos x="0" y="0"/>
                <wp:positionH relativeFrom="page">
                  <wp:posOffset>3573145</wp:posOffset>
                </wp:positionH>
                <wp:positionV relativeFrom="page">
                  <wp:posOffset>6695440</wp:posOffset>
                </wp:positionV>
                <wp:extent cx="2741930" cy="772160"/>
                <wp:effectExtent l="0" t="0" r="0" b="15240"/>
                <wp:wrapTight wrapText="bothSides">
                  <wp:wrapPolygon edited="0">
                    <wp:start x="200" y="0"/>
                    <wp:lineTo x="200" y="21316"/>
                    <wp:lineTo x="21210" y="21316"/>
                    <wp:lineTo x="21210" y="0"/>
                    <wp:lineTo x="200" y="0"/>
                  </wp:wrapPolygon>
                </wp:wrapTight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FB4A3" w14:textId="77777777" w:rsidR="008662FA" w:rsidRDefault="008662FA" w:rsidP="008555C6">
                            <w:pPr>
                              <w:pStyle w:val="ContactDetails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03FF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 BOX </w:t>
                            </w:r>
                            <w:r w:rsidR="00B940B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2238</w:t>
                            </w:r>
                            <w:r w:rsidRPr="00203FF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5F1952C" w14:textId="77777777" w:rsidR="008662FA" w:rsidRDefault="00B940BF" w:rsidP="008555C6">
                            <w:pPr>
                              <w:pStyle w:val="ContactDetails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Toowong, QLD 4066</w:t>
                            </w:r>
                          </w:p>
                          <w:p w14:paraId="2FF4AF86" w14:textId="77777777" w:rsidR="008662FA" w:rsidRDefault="00277BE0" w:rsidP="008555C6">
                            <w:pPr>
                              <w:pStyle w:val="ContactDetails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email: info</w:t>
                            </w:r>
                            <w:r w:rsidR="008662F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@aih.org.au</w:t>
                            </w:r>
                            <w:r w:rsidR="008662FA" w:rsidRPr="00203FF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hyperlink r:id="rId15" w:history="1">
                              <w:r w:rsidR="00035BB3" w:rsidRPr="00074F1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www.aih.org.au</w:t>
                              </w:r>
                            </w:hyperlink>
                          </w:p>
                          <w:p w14:paraId="58FE68CB" w14:textId="77777777" w:rsidR="00035BB3" w:rsidRPr="00203FF7" w:rsidRDefault="00035BB3" w:rsidP="008555C6">
                            <w:pPr>
                              <w:pStyle w:val="ContactDetails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Tel Answering Service: 02 8001 6198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A908C" id="Text Box 49" o:spid="_x0000_s1033" type="#_x0000_t202" style="position:absolute;margin-left:281.35pt;margin-top:527.2pt;width:215.9pt;height:60.8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" filled="f" stroked="f">
                <v:textbox inset=",0,,0">
                  <w:txbxContent>
                    <w:p w14:paraId="1BEFB4A3" w14:textId="77777777" w:rsidR="008662FA" w:rsidRDefault="008662FA" w:rsidP="008555C6">
                      <w:pPr>
                        <w:pStyle w:val="ContactDetails"/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03FF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PO BOX </w:t>
                      </w:r>
                      <w:r w:rsidR="00B940BF">
                        <w:rPr>
                          <w:color w:val="000000" w:themeColor="text1"/>
                          <w:sz w:val="16"/>
                          <w:szCs w:val="16"/>
                        </w:rPr>
                        <w:t>2238</w:t>
                      </w:r>
                      <w:r w:rsidRPr="00203FF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5F1952C" w14:textId="77777777" w:rsidR="008662FA" w:rsidRDefault="00B940BF" w:rsidP="008555C6">
                      <w:pPr>
                        <w:pStyle w:val="ContactDetails"/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Toowong, QLD 4066</w:t>
                      </w:r>
                    </w:p>
                    <w:p w14:paraId="2FF4AF86" w14:textId="77777777" w:rsidR="008662FA" w:rsidRDefault="00277BE0" w:rsidP="008555C6">
                      <w:pPr>
                        <w:pStyle w:val="ContactDetails"/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email: info</w:t>
                      </w:r>
                      <w:r w:rsidR="008662FA">
                        <w:rPr>
                          <w:color w:val="000000" w:themeColor="text1"/>
                          <w:sz w:val="16"/>
                          <w:szCs w:val="16"/>
                        </w:rPr>
                        <w:t>@aih.org.au</w:t>
                      </w:r>
                      <w:r w:rsidR="008662FA" w:rsidRPr="00203FF7">
                        <w:rPr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hyperlink r:id="rId16" w:history="1">
                        <w:r w:rsidR="00035BB3" w:rsidRPr="00074F1A">
                          <w:rPr>
                            <w:rStyle w:val="Hyperlink"/>
                            <w:sz w:val="16"/>
                            <w:szCs w:val="16"/>
                          </w:rPr>
                          <w:t>www.aih.org.au</w:t>
                        </w:r>
                      </w:hyperlink>
                    </w:p>
                    <w:p w14:paraId="58FE68CB" w14:textId="77777777" w:rsidR="00035BB3" w:rsidRPr="00203FF7" w:rsidRDefault="00035BB3" w:rsidP="008555C6">
                      <w:pPr>
                        <w:pStyle w:val="ContactDetails"/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Tel Answering Service: 02 8001 6198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26DC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2FC3CC3F" wp14:editId="057F660E">
                <wp:simplePos x="0" y="0"/>
                <wp:positionH relativeFrom="page">
                  <wp:posOffset>3523615</wp:posOffset>
                </wp:positionH>
                <wp:positionV relativeFrom="page">
                  <wp:posOffset>6462395</wp:posOffset>
                </wp:positionV>
                <wp:extent cx="3062605" cy="310515"/>
                <wp:effectExtent l="0" t="0" r="0" b="19685"/>
                <wp:wrapTight wrapText="bothSides">
                  <wp:wrapPolygon edited="0">
                    <wp:start x="179" y="0"/>
                    <wp:lineTo x="179" y="21202"/>
                    <wp:lineTo x="21139" y="21202"/>
                    <wp:lineTo x="21139" y="0"/>
                    <wp:lineTo x="179" y="0"/>
                  </wp:wrapPolygon>
                </wp:wrapTight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BDEF62" w14:textId="77777777" w:rsidR="008662FA" w:rsidRPr="00E26DC5" w:rsidRDefault="008662FA" w:rsidP="00E26DC5">
                            <w:pPr>
                              <w:pStyle w:val="Organization"/>
                              <w:jc w:val="left"/>
                              <w:rPr>
                                <w:rFonts w:ascii="Georgia" w:hAnsi="Georgia"/>
                                <w:color w:val="3E6624" w:themeColor="accent3" w:themeShade="80"/>
                                <w:szCs w:val="22"/>
                              </w:rPr>
                            </w:pPr>
                            <w:r w:rsidRPr="00E26DC5">
                              <w:rPr>
                                <w:rFonts w:ascii="Georgia" w:hAnsi="Georgia"/>
                                <w:color w:val="3E6624" w:themeColor="accent3" w:themeShade="80"/>
                                <w:szCs w:val="22"/>
                              </w:rPr>
                              <w:t>Australian Institute of Horticulture Inc.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3CC3F" id="Text Box 50" o:spid="_x0000_s1034" type="#_x0000_t202" style="position:absolute;margin-left:277.45pt;margin-top:508.85pt;width:241.15pt;height:24.45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" filled="f" stroked="f">
                <v:textbox inset=",0,,0">
                  <w:txbxContent>
                    <w:p w14:paraId="2FBDEF62" w14:textId="77777777" w:rsidR="008662FA" w:rsidRPr="00E26DC5" w:rsidRDefault="008662FA" w:rsidP="00E26DC5">
                      <w:pPr>
                        <w:pStyle w:val="Organization"/>
                        <w:jc w:val="left"/>
                        <w:rPr>
                          <w:rFonts w:ascii="Georgia" w:hAnsi="Georgia"/>
                          <w:color w:val="3E6624" w:themeColor="accent3" w:themeShade="80"/>
                          <w:szCs w:val="22"/>
                        </w:rPr>
                      </w:pPr>
                      <w:r w:rsidRPr="00E26DC5">
                        <w:rPr>
                          <w:rFonts w:ascii="Georgia" w:hAnsi="Georgia"/>
                          <w:color w:val="3E6624" w:themeColor="accent3" w:themeShade="80"/>
                          <w:szCs w:val="22"/>
                        </w:rPr>
                        <w:t>Australian Institute of Horticulture Inc.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26DC5">
        <w:rPr>
          <w:noProof/>
          <w:lang w:val="en-US" w:eastAsia="en-US"/>
        </w:rPr>
        <w:drawing>
          <wp:anchor distT="0" distB="0" distL="114300" distR="114300" simplePos="0" relativeHeight="251668632" behindDoc="0" locked="0" layoutInCell="1" allowOverlap="1" wp14:anchorId="037AE069" wp14:editId="1BFFCDE6">
            <wp:simplePos x="0" y="0"/>
            <wp:positionH relativeFrom="page">
              <wp:posOffset>5777230</wp:posOffset>
            </wp:positionH>
            <wp:positionV relativeFrom="page">
              <wp:posOffset>6695440</wp:posOffset>
            </wp:positionV>
            <wp:extent cx="706120" cy="710565"/>
            <wp:effectExtent l="0" t="0" r="5080" b="635"/>
            <wp:wrapThrough wrapText="bothSides">
              <wp:wrapPolygon edited="0">
                <wp:start x="0" y="0"/>
                <wp:lineTo x="0" y="20847"/>
                <wp:lineTo x="20978" y="20847"/>
                <wp:lineTo x="20978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H_Logo_CMYK_Print _July logoonl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FC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3F8ABB69" wp14:editId="4844703A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7E38A"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" strokecolor="white [3212]" strokeweight="1pt">
                <w10:wrap anchorx="page" anchory="page"/>
              </v:line>
            </w:pict>
          </mc:Fallback>
        </mc:AlternateContent>
      </w:r>
      <w:r w:rsidR="00783C89">
        <w:br w:type="page"/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04924D0C" wp14:editId="7BA26F04">
                <wp:simplePos x="0" y="0"/>
                <wp:positionH relativeFrom="page">
                  <wp:posOffset>-17145</wp:posOffset>
                </wp:positionH>
                <wp:positionV relativeFrom="page">
                  <wp:posOffset>0</wp:posOffset>
                </wp:positionV>
                <wp:extent cx="3443005" cy="854710"/>
                <wp:effectExtent l="0" t="0" r="36830" b="34290"/>
                <wp:wrapTight wrapText="bothSides">
                  <wp:wrapPolygon edited="0">
                    <wp:start x="0" y="0"/>
                    <wp:lineTo x="0" y="21825"/>
                    <wp:lineTo x="21672" y="21825"/>
                    <wp:lineTo x="21672" y="0"/>
                    <wp:lineTo x="0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3005" cy="854710"/>
                        </a:xfrm>
                        <a:prstGeom prst="rect">
                          <a:avLst/>
                        </a:prstGeom>
                        <a:solidFill>
                          <a:srgbClr val="A30232"/>
                        </a:solidFill>
                        <a:ln w="12700" cmpd="sng">
                          <a:solidFill>
                            <a:srgbClr val="FFFF8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02EF84" w14:textId="77777777" w:rsidR="008662FA" w:rsidRPr="00E867B1" w:rsidRDefault="008662FA" w:rsidP="0041500A">
                            <w:pPr>
                              <w:pStyle w:val="Heading1"/>
                              <w:ind w:left="284"/>
                              <w:rPr>
                                <w:sz w:val="36"/>
                                <w:szCs w:val="36"/>
                              </w:rPr>
                            </w:pPr>
                            <w:r w:rsidRPr="00E867B1">
                              <w:rPr>
                                <w:sz w:val="36"/>
                                <w:szCs w:val="36"/>
                              </w:rPr>
                              <w:t>What is Professional Indemnity Insurance?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24D0C" id="Text Box 51" o:spid="_x0000_s1035" type="#_x0000_t202" style="position:absolute;margin-left:-1.35pt;margin-top:0;width:271.1pt;height:67.3pt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" fillcolor="#a30232" strokecolor="#ffff87" strokeweight="1pt">
                <v:textbox inset=",0,,0">
                  <w:txbxContent>
                    <w:p w14:paraId="0E02EF84" w14:textId="77777777" w:rsidR="008662FA" w:rsidRPr="00E867B1" w:rsidRDefault="008662FA" w:rsidP="0041500A">
                      <w:pPr>
                        <w:pStyle w:val="Heading1"/>
                        <w:ind w:left="284"/>
                        <w:rPr>
                          <w:sz w:val="36"/>
                          <w:szCs w:val="36"/>
                        </w:rPr>
                      </w:pPr>
                      <w:r w:rsidRPr="00E867B1">
                        <w:rPr>
                          <w:sz w:val="36"/>
                          <w:szCs w:val="36"/>
                        </w:rPr>
                        <w:t>What is Professional Indemnity Insurance?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89EC5C" wp14:editId="433D3B4C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3251835" cy="7772400"/>
                <wp:effectExtent l="0" t="0" r="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7772400"/>
                        </a:xfrm>
                        <a:prstGeom prst="rect">
                          <a:avLst/>
                        </a:prstGeom>
                        <a:solidFill>
                          <a:srgbClr val="ADDD7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E8EC6" id="Rectangle 26" o:spid="_x0000_s1026" style="position:absolute;margin-left:-.05pt;margin-top:0;width:256.05pt;height:61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" fillcolor="#addd72" stroked="f">
                <v:textbox inset=",7.2pt,,7.2pt"/>
                <w10:wrap anchorx="page" anchory="page"/>
              </v:rect>
            </w:pict>
          </mc:Fallback>
        </mc:AlternateContent>
      </w:r>
      <w:r w:rsidR="00F045A5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0920" behindDoc="0" locked="0" layoutInCell="1" allowOverlap="1" wp14:anchorId="51E69827" wp14:editId="5CFA535A">
                <wp:simplePos x="0" y="0"/>
                <wp:positionH relativeFrom="page">
                  <wp:posOffset>6949440</wp:posOffset>
                </wp:positionH>
                <wp:positionV relativeFrom="page">
                  <wp:posOffset>2851150</wp:posOffset>
                </wp:positionV>
                <wp:extent cx="2861310" cy="3020695"/>
                <wp:effectExtent l="0" t="0" r="0" b="1905"/>
                <wp:wrapThrough wrapText="bothSides">
                  <wp:wrapPolygon edited="0">
                    <wp:start x="192" y="0"/>
                    <wp:lineTo x="192" y="21432"/>
                    <wp:lineTo x="21092" y="21432"/>
                    <wp:lineTo x="21284" y="0"/>
                    <wp:lineTo x="192" y="0"/>
                  </wp:wrapPolygon>
                </wp:wrapThrough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3020695"/>
                          <a:chOff x="0" y="0"/>
                          <a:chExt cx="2861310" cy="302069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0" y="0"/>
                            <a:ext cx="2861310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1085215"/>
                            <a:ext cx="267843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43430B43" w14:textId="77777777" w:rsidR="008662FA" w:rsidRPr="00B45729" w:rsidRDefault="008662FA" w:rsidP="0040183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asciiTheme="majorHAnsi" w:hAnsiTheme="majorHAnsi" w:cs="Tahoma"/>
                                  <w:b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</w:pPr>
                              <w:r w:rsidRPr="00B45729">
                                <w:rPr>
                                  <w:rFonts w:asciiTheme="majorHAnsi" w:hAnsiTheme="majorHAnsi" w:cs="Tahoma"/>
                                  <w:b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  <w:t>What is a Statute of Limitations?</w:t>
                              </w:r>
                            </w:p>
                            <w:p w14:paraId="7E13EFB0" w14:textId="77777777" w:rsidR="008662FA" w:rsidRPr="00105AFD" w:rsidRDefault="008662FA" w:rsidP="0040183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It is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a period of time/limit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ation for bringing legal action. As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claims can arise some time after the event you may have to keep your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PI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insurance current fo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r several years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. Generally the statute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of limitations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in Australia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,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for our area of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work, is less than seven years. F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or certain construction related issues this may be up to 12 years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. All instances are dependent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on the relevant effective legislation.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1372870"/>
                            <a:ext cx="267843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69827" id="Group 55" o:spid="_x0000_s1036" style="position:absolute;margin-left:547.2pt;margin-top:224.5pt;width:225.3pt;height:237.85pt;z-index:251680920;mso-position-horizontal-relative:page;mso-position-vertical-relative:page" coordsize="28613,30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">
                <v:shape id="Text Box 69" o:spid="_x0000_s1037" type="#_x0000_t202" style="position:absolute;width:28613;height:30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" filled="f" stroked="f"/>
                <v:shape id="_x0000_s1038" type="#_x0000_t202" style="position:absolute;left:914;top:10852;width:26784;height:2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zMd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" filled="f" stroked="f">
                  <v:textbox style="mso-next-textbox:#Text Box 54" inset="0,0,0,0">
                    <w:txbxContent>
                      <w:p w14:paraId="43430B43" w14:textId="77777777" w:rsidR="008662FA" w:rsidRPr="00B45729" w:rsidRDefault="008662FA" w:rsidP="0040183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asciiTheme="majorHAnsi" w:hAnsiTheme="majorHAnsi" w:cs="Tahoma"/>
                            <w:b/>
                            <w:i/>
                            <w:color w:val="303131"/>
                            <w:sz w:val="24"/>
                            <w:lang w:val="en-US"/>
                          </w:rPr>
                        </w:pPr>
                        <w:r w:rsidRPr="00B45729">
                          <w:rPr>
                            <w:rFonts w:asciiTheme="majorHAnsi" w:hAnsiTheme="majorHAnsi" w:cs="Tahoma"/>
                            <w:b/>
                            <w:i/>
                            <w:color w:val="303131"/>
                            <w:sz w:val="24"/>
                            <w:lang w:val="en-US"/>
                          </w:rPr>
                          <w:t>What is a Statute of Limitations?</w:t>
                        </w:r>
                      </w:p>
                      <w:p w14:paraId="7E13EFB0" w14:textId="77777777" w:rsidR="008662FA" w:rsidRPr="00105AFD" w:rsidRDefault="008662FA" w:rsidP="0040183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cs="Tahoma"/>
                            <w:color w:val="303131"/>
                            <w:sz w:val="18"/>
                            <w:szCs w:val="18"/>
                          </w:rPr>
                        </w:pP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It is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a period of time/limit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ation for bringing legal action. As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claims can arise some time after the event you may have to keep your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PI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insurance current fo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r several years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. Generally the statute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of limitations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in Australia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,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for our area of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work, is less than seven years. F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or certain construction related issues this may be up to 12 years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. All instances are dependent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on the relevant effective legislation. </w:t>
                        </w:r>
                      </w:p>
                    </w:txbxContent>
                  </v:textbox>
                </v:shape>
                <v:shape id="Text Box 54" o:spid="_x0000_s1039" type="#_x0000_t202" style="position:absolute;left:914;top:13728;width:26784;height:15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g7yyAAAAOAAAAAPAAAAZHJzL2Rvd25yZXYueG1sRI9Ba8JA&#13;&#10;FITvgv9heYXedNNSxU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OCg7yyAAAAOAA&#13;&#10;AAAPAAAAAAAAAAAAAAAAAAcCAABkcnMvZG93bnJldi54bWxQSwUGAAAAAAMAAwC3AAAA/AIAAAAA&#13;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662FA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1EF0E96" wp14:editId="3AA7D887">
                <wp:simplePos x="0" y="0"/>
                <wp:positionH relativeFrom="page">
                  <wp:posOffset>3251200</wp:posOffset>
                </wp:positionH>
                <wp:positionV relativeFrom="page">
                  <wp:posOffset>0</wp:posOffset>
                </wp:positionV>
                <wp:extent cx="6918960" cy="2127641"/>
                <wp:effectExtent l="0" t="0" r="15240" b="31750"/>
                <wp:wrapNone/>
                <wp:docPr id="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960" cy="2127641"/>
                          <a:chOff x="5342" y="4674"/>
                          <a:chExt cx="10260" cy="1231"/>
                        </a:xfrm>
                        <a:gradFill flip="none" rotWithShape="1">
                          <a:gsLst>
                            <a:gs pos="0">
                              <a:schemeClr val="accent3">
                                <a:lumMod val="75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</wpg:grpSpPr>
                      <wps:wsp>
                        <wps:cNvPr id="1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601" y="4674"/>
                            <a:ext cx="10001" cy="122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578" y="5515"/>
                            <a:ext cx="861" cy="390"/>
                          </a:xfrm>
                          <a:prstGeom prst="rect">
                            <a:avLst/>
                          </a:prstGeom>
                          <a:solidFill>
                            <a:srgbClr val="A30232"/>
                          </a:solidFill>
                          <a:ln w="19050" cmpd="sng"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5342" y="4688"/>
                            <a:ext cx="10259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69469" id="Group 65" o:spid="_x0000_s1026" style="position:absolute;margin-left:256pt;margin-top:0;width:544.8pt;height:167.55pt;z-index:251658269;mso-position-horizontal-relative:page;mso-position-vertical-relative:page" coordorigin="5342,4674" coordsize="10260,1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">
                <v:rect id="Rectangle 27" o:spid="_x0000_s1027" style="position:absolute;left:5601;top:4674;width:1000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" filled="f" stroked="f" strokeweight="1.5pt">
                  <v:textbox inset=",7.2pt,,7.2pt"/>
                </v:rect>
                <v:rect id="Rectangle 29" o:spid="_x0000_s1028" style="position:absolute;left:14578;top:5515;width:861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" fillcolor="#a30232" strokecolor="#e5f2dc [662]" strokeweight="1.5pt">
                  <v:textbox inset=",7.2pt,,7.2pt"/>
                </v:rect>
                <v:line id="Line 35" o:spid="_x0000_s1029" style="position:absolute;visibility:visible;mso-wrap-style:square" from="5342,4688" to="15601,46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" strokecolor="white [3212]" strokeweight="1pt"/>
                <w10:wrap anchorx="page" anchory="page"/>
              </v:group>
            </w:pict>
          </mc:Fallback>
        </mc:AlternateContent>
      </w:r>
      <w:r w:rsidR="008662F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5256" behindDoc="0" locked="0" layoutInCell="1" allowOverlap="1" wp14:anchorId="31EEE6F1" wp14:editId="542A83BD">
                <wp:simplePos x="0" y="0"/>
                <wp:positionH relativeFrom="page">
                  <wp:posOffset>3425825</wp:posOffset>
                </wp:positionH>
                <wp:positionV relativeFrom="page">
                  <wp:posOffset>2127250</wp:posOffset>
                </wp:positionV>
                <wp:extent cx="6634480" cy="0"/>
                <wp:effectExtent l="50800" t="25400" r="71120" b="1016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448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993C3" id="Straight Connector 27" o:spid="_x0000_s1026" style="position:absolute;z-index:251695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5pt,167.5pt" to="792.15pt,16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" strokecolor="#e5f2dc [662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8662FA">
        <w:rPr>
          <w:rFonts w:asciiTheme="minorHAnsi" w:hAnsiTheme="minorHAnsi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00376" behindDoc="0" locked="0" layoutInCell="1" allowOverlap="1" wp14:anchorId="6D7A6FCF" wp14:editId="0D20569B">
            <wp:simplePos x="0" y="0"/>
            <wp:positionH relativeFrom="page">
              <wp:posOffset>7731760</wp:posOffset>
            </wp:positionH>
            <wp:positionV relativeFrom="page">
              <wp:posOffset>6443980</wp:posOffset>
            </wp:positionV>
            <wp:extent cx="1016000" cy="962660"/>
            <wp:effectExtent l="0" t="0" r="0" b="2540"/>
            <wp:wrapTight wrapText="bothSides">
              <wp:wrapPolygon edited="0">
                <wp:start x="0" y="0"/>
                <wp:lineTo x="0" y="21087"/>
                <wp:lineTo x="21060" y="21087"/>
                <wp:lineTo x="2106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8662F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9352" behindDoc="0" locked="0" layoutInCell="1" allowOverlap="1" wp14:anchorId="2CA73C45" wp14:editId="26BFF33E">
                <wp:simplePos x="0" y="0"/>
                <wp:positionH relativeFrom="page">
                  <wp:posOffset>6949440</wp:posOffset>
                </wp:positionH>
                <wp:positionV relativeFrom="page">
                  <wp:posOffset>5871211</wp:posOffset>
                </wp:positionV>
                <wp:extent cx="2861310" cy="62103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BF5CE" w14:textId="77777777" w:rsidR="008662FA" w:rsidRPr="008662FA" w:rsidRDefault="008662FA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</w:pPr>
                            <w:r w:rsidRPr="008662FA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</w:rPr>
                              <w:t>Registered Horticulturist  (RH)</w:t>
                            </w:r>
                          </w:p>
                          <w:p w14:paraId="63C1CD3B" w14:textId="77777777" w:rsidR="008662FA" w:rsidRPr="008662FA" w:rsidRDefault="008662FA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8662F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AIH require all registering to hold PI insurance or show 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proof of </w:t>
                            </w:r>
                            <w:r w:rsidRPr="008662FA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coverage by employer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3C45" id="Text Box 39" o:spid="_x0000_s1040" type="#_x0000_t202" style="position:absolute;margin-left:547.2pt;margin-top:462.3pt;width:225.3pt;height:48.9pt;z-index:25169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" filled="f" stroked="f">
                <v:textbox>
                  <w:txbxContent>
                    <w:p w14:paraId="576BF5CE" w14:textId="77777777" w:rsidR="008662FA" w:rsidRPr="008662FA" w:rsidRDefault="008662FA">
                      <w:pPr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</w:pPr>
                      <w:r w:rsidRPr="008662FA">
                        <w:rPr>
                          <w:rFonts w:asciiTheme="majorHAnsi" w:hAnsiTheme="majorHAnsi"/>
                          <w:b/>
                          <w:i/>
                          <w:sz w:val="24"/>
                        </w:rPr>
                        <w:t>Registered Horticulturist  (RH)</w:t>
                      </w:r>
                    </w:p>
                    <w:p w14:paraId="63C1CD3B" w14:textId="77777777" w:rsidR="008662FA" w:rsidRPr="008662FA" w:rsidRDefault="008662FA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8662FA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AIH require all registering to hold PI insurance or show 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proof of </w:t>
                      </w:r>
                      <w:r w:rsidRPr="008662FA">
                        <w:rPr>
                          <w:rFonts w:asciiTheme="minorHAnsi" w:hAnsiTheme="minorHAnsi"/>
                          <w:sz w:val="18"/>
                          <w:szCs w:val="18"/>
                        </w:rPr>
                        <w:t>coverage by employer</w:t>
                      </w:r>
                      <w: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045A5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306" behindDoc="0" locked="0" layoutInCell="1" allowOverlap="1" wp14:anchorId="46145E27" wp14:editId="3C56FADB">
                <wp:simplePos x="0" y="0"/>
                <wp:positionH relativeFrom="page">
                  <wp:posOffset>3528060</wp:posOffset>
                </wp:positionH>
                <wp:positionV relativeFrom="page">
                  <wp:posOffset>2127250</wp:posOffset>
                </wp:positionV>
                <wp:extent cx="2864485" cy="5284470"/>
                <wp:effectExtent l="0" t="0" r="0" b="24130"/>
                <wp:wrapThrough wrapText="bothSides">
                  <wp:wrapPolygon edited="0">
                    <wp:start x="192" y="0"/>
                    <wp:lineTo x="192" y="21595"/>
                    <wp:lineTo x="21260" y="21595"/>
                    <wp:lineTo x="21260" y="0"/>
                    <wp:lineTo x="192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485" cy="5284470"/>
                          <a:chOff x="0" y="0"/>
                          <a:chExt cx="2864485" cy="528447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64485" cy="528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0"/>
                            <a:ext cx="268160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3">
                          <w:txbxContent>
                            <w:p w14:paraId="05E1042C" w14:textId="77777777" w:rsidR="008662FA" w:rsidRPr="004E14AD" w:rsidRDefault="008662FA" w:rsidP="007805F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asciiTheme="majorHAnsi" w:hAnsiTheme="majorHAnsi" w:cs="Tahoma"/>
                                  <w:b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</w:pPr>
                              <w:r w:rsidRPr="004E14AD">
                                <w:rPr>
                                  <w:rFonts w:asciiTheme="majorHAnsi" w:hAnsiTheme="majorHAnsi" w:cs="Tahoma"/>
                                  <w:b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  <w:t xml:space="preserve">What do you do for a living? </w:t>
                              </w:r>
                            </w:p>
                            <w:p w14:paraId="2469C8E7" w14:textId="77777777" w:rsidR="008662FA" w:rsidRPr="008B03C9" w:rsidRDefault="008662FA" w:rsidP="007805F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</w:rPr>
                              </w:pP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Do you own or manage a business or entity? Are you considered the 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professional 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expert in the field or your 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skills? As a manager, 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or lead consultant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,</w:t>
                              </w:r>
                              <w:r w:rsidRPr="000C55B7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are you the expert in the entity to which you are contracted? Are you expected to advise your clients and in return you want their ongoing custom? </w:t>
                              </w:r>
                            </w:p>
                            <w:p w14:paraId="094D133F" w14:textId="77777777" w:rsidR="008662FA" w:rsidRPr="004E14AD" w:rsidRDefault="008662FA" w:rsidP="00C60BE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asciiTheme="majorHAnsi" w:hAnsiTheme="majorHAnsi" w:cs="Tahoma"/>
                                  <w:b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</w:pPr>
                              <w:r w:rsidRPr="004E14AD">
                                <w:rPr>
                                  <w:rFonts w:asciiTheme="majorHAnsi" w:hAnsiTheme="majorHAnsi" w:cs="Tahoma"/>
                                  <w:b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  <w:t>Does it affect Employees and Contractors?</w:t>
                              </w:r>
                            </w:p>
                            <w:p w14:paraId="6CE81CBE" w14:textId="77777777" w:rsidR="008662FA" w:rsidRDefault="008662FA" w:rsidP="00C60BE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2E6AA8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Does your employer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hold PI</w:t>
                              </w:r>
                              <w:r w:rsidRPr="002E6AA8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insurance to cover your provision of expertise and skills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? Is liability and indemnity</w:t>
                              </w:r>
                              <w:r w:rsidRPr="002E6AA8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mentioned in your employment contract?</w:t>
                              </w: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FA3A275" w14:textId="77777777" w:rsidR="00B940BF" w:rsidRDefault="008662FA" w:rsidP="00C60BE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2E6AA8"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 xml:space="preserve">Employees may be found to have shown gross neglect and dereliction of duties and not be personally covered by their employers PI. </w:t>
                              </w:r>
                            </w:p>
                            <w:p w14:paraId="639C18AD" w14:textId="77777777" w:rsidR="008662FA" w:rsidRPr="002E6AA8" w:rsidRDefault="008662FA" w:rsidP="00C60BE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cs="Tahoma"/>
                                  <w:color w:val="303131"/>
                                  <w:sz w:val="18"/>
                                  <w:szCs w:val="18"/>
                                  <w:lang w:val="en-US"/>
                                </w:rPr>
                                <w:t>What will you do then?</w:t>
                              </w:r>
                            </w:p>
                            <w:p w14:paraId="766B8B32" w14:textId="77777777" w:rsidR="008662FA" w:rsidRPr="004E14AD" w:rsidRDefault="008662FA" w:rsidP="00C60BE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20" w:line="276" w:lineRule="auto"/>
                                <w:rPr>
                                  <w:rFonts w:asciiTheme="majorHAnsi" w:hAnsiTheme="majorHAnsi" w:cs="Tahoma"/>
                                  <w:b/>
                                  <w:bCs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</w:pPr>
                              <w:r w:rsidRPr="004E14AD">
                                <w:rPr>
                                  <w:rFonts w:asciiTheme="majorHAnsi" w:hAnsiTheme="majorHAnsi" w:cs="Tahoma"/>
                                  <w:b/>
                                  <w:bCs/>
                                  <w:i/>
                                  <w:color w:val="303131"/>
                                  <w:sz w:val="24"/>
                                  <w:lang w:val="en-US"/>
                                </w:rPr>
                                <w:t>What does a PI insurance policy cover?</w:t>
                              </w:r>
                            </w:p>
                            <w:p w14:paraId="16C80204" w14:textId="77777777" w:rsidR="00B940BF" w:rsidRPr="00B940BF" w:rsidRDefault="00B940BF" w:rsidP="00B940B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</w:pPr>
                              <w:r w:rsidRPr="00B940BF"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  <w:t>PI Insurance provides cover for Members in respect of claims arising from wrongful advice.</w:t>
                              </w:r>
                            </w:p>
                            <w:p w14:paraId="120208E1" w14:textId="77777777" w:rsidR="00B940BF" w:rsidRDefault="00B940BF" w:rsidP="00B940B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</w:pPr>
                            </w:p>
                            <w:p w14:paraId="731B66C4" w14:textId="77777777" w:rsidR="00B940BF" w:rsidRPr="00B940BF" w:rsidRDefault="00B940BF" w:rsidP="00B940B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</w:pPr>
                              <w:r w:rsidRPr="00B940BF"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  <w:t>The Insurer pays to defend your position &amp; reputation, and pays out against a loss,</w:t>
                              </w:r>
                              <w: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  <w:t xml:space="preserve"> s</w:t>
                              </w:r>
                              <w:r w:rsidRPr="00B940BF"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  <w:lang w:val="en-US" w:eastAsia="en-US"/>
                                </w:rPr>
                                <w:t>o you are covered for any potential compensation in the event of losing a claim.</w:t>
                              </w:r>
                            </w:p>
                            <w:p w14:paraId="7D4274E5" w14:textId="77777777" w:rsidR="008662FA" w:rsidRDefault="008662F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287655"/>
                            <a:ext cx="268160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491615"/>
                            <a:ext cx="268160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990725"/>
                            <a:ext cx="268160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2711450"/>
                            <a:ext cx="26816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270885"/>
                            <a:ext cx="26816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3508375"/>
                            <a:ext cx="268160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3796030"/>
                            <a:ext cx="26816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4076065"/>
                            <a:ext cx="2681605" cy="14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4216400"/>
                            <a:ext cx="268160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4777105"/>
                            <a:ext cx="268160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45E27" id="Group 51" o:spid="_x0000_s1041" style="position:absolute;margin-left:277.8pt;margin-top:167.5pt;width:225.55pt;height:416.1pt;z-index:251658306;mso-position-horizontal-relative:page;mso-position-vertical-relative:page" coordsize="28644,528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">
                <v:shape id="Text Box 53" o:spid="_x0000_s1042" type="#_x0000_t202" style="position:absolute;width:28644;height:52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" filled="f" stroked="f">
                  <v:textbox inset=",0,,0"/>
                </v:shape>
                <v:shape id="Text Box 2" o:spid="_x0000_s1043" type="#_x0000_t202" style="position:absolute;left:914;width:26816;height:2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" filled="f" stroked="f">
                  <v:textbox style="mso-next-textbox:#Text Box 6" inset="0,0,0,0">
                    <w:txbxContent>
                      <w:p w14:paraId="05E1042C" w14:textId="77777777" w:rsidR="008662FA" w:rsidRPr="004E14AD" w:rsidRDefault="008662FA" w:rsidP="007805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asciiTheme="majorHAnsi" w:hAnsiTheme="majorHAnsi" w:cs="Tahoma"/>
                            <w:b/>
                            <w:i/>
                            <w:color w:val="303131"/>
                            <w:sz w:val="24"/>
                            <w:lang w:val="en-US"/>
                          </w:rPr>
                        </w:pPr>
                        <w:r w:rsidRPr="004E14AD">
                          <w:rPr>
                            <w:rFonts w:asciiTheme="majorHAnsi" w:hAnsiTheme="majorHAnsi" w:cs="Tahoma"/>
                            <w:b/>
                            <w:i/>
                            <w:color w:val="303131"/>
                            <w:sz w:val="24"/>
                            <w:lang w:val="en-US"/>
                          </w:rPr>
                          <w:t xml:space="preserve">What do you do for a living? </w:t>
                        </w:r>
                      </w:p>
                      <w:p w14:paraId="2469C8E7" w14:textId="77777777" w:rsidR="008662FA" w:rsidRPr="008B03C9" w:rsidRDefault="008662FA" w:rsidP="007805F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cs="Tahoma"/>
                            <w:color w:val="303131"/>
                            <w:sz w:val="18"/>
                            <w:szCs w:val="18"/>
                          </w:rPr>
                        </w:pP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Do you own or manage a business or entity? Are you considered the 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professional 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expert in the field or your 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skills? As a manager, 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or lead consultant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,</w:t>
                        </w:r>
                        <w:r w:rsidRPr="000C55B7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are you the expert in the entity to which you are contracted? Are you expected to advise your clients and in return you want their ongoing custom? </w:t>
                        </w:r>
                      </w:p>
                      <w:p w14:paraId="094D133F" w14:textId="77777777" w:rsidR="008662FA" w:rsidRPr="004E14AD" w:rsidRDefault="008662FA" w:rsidP="00C60BE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asciiTheme="majorHAnsi" w:hAnsiTheme="majorHAnsi" w:cs="Tahoma"/>
                            <w:b/>
                            <w:i/>
                            <w:color w:val="303131"/>
                            <w:sz w:val="24"/>
                            <w:lang w:val="en-US"/>
                          </w:rPr>
                        </w:pPr>
                        <w:r w:rsidRPr="004E14AD">
                          <w:rPr>
                            <w:rFonts w:asciiTheme="majorHAnsi" w:hAnsiTheme="majorHAnsi" w:cs="Tahoma"/>
                            <w:b/>
                            <w:i/>
                            <w:color w:val="303131"/>
                            <w:sz w:val="24"/>
                            <w:lang w:val="en-US"/>
                          </w:rPr>
                          <w:t>Does it affect Employees and Contractors?</w:t>
                        </w:r>
                      </w:p>
                      <w:p w14:paraId="6CE81CBE" w14:textId="77777777" w:rsidR="008662FA" w:rsidRDefault="008662FA" w:rsidP="00C60BE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</w:pPr>
                        <w:r w:rsidRPr="002E6AA8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Does your employer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hold PI</w:t>
                        </w:r>
                        <w:r w:rsidRPr="002E6AA8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insurance to cover your provision of expertise and skills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? Is liability and indemnity</w:t>
                        </w:r>
                        <w:r w:rsidRPr="002E6AA8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mentioned in your employment contract?</w:t>
                        </w: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  <w:p w14:paraId="1FA3A275" w14:textId="77777777" w:rsidR="00B940BF" w:rsidRDefault="008662FA" w:rsidP="00C60BE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</w:pPr>
                        <w:r w:rsidRPr="002E6AA8"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 xml:space="preserve">Employees may be found to have shown gross neglect and dereliction of duties and not be personally covered by their employers PI. </w:t>
                        </w:r>
                      </w:p>
                      <w:p w14:paraId="639C18AD" w14:textId="77777777" w:rsidR="008662FA" w:rsidRPr="002E6AA8" w:rsidRDefault="008662FA" w:rsidP="00C60BE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rFonts w:cs="Tahoma"/>
                            <w:color w:val="303131"/>
                            <w:sz w:val="18"/>
                            <w:szCs w:val="18"/>
                            <w:lang w:val="en-US"/>
                          </w:rPr>
                          <w:t>What will you do then?</w:t>
                        </w:r>
                      </w:p>
                      <w:p w14:paraId="766B8B32" w14:textId="77777777" w:rsidR="008662FA" w:rsidRPr="004E14AD" w:rsidRDefault="008662FA" w:rsidP="00C60BE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20" w:line="276" w:lineRule="auto"/>
                          <w:rPr>
                            <w:rFonts w:asciiTheme="majorHAnsi" w:hAnsiTheme="majorHAnsi" w:cs="Tahoma"/>
                            <w:b/>
                            <w:bCs/>
                            <w:i/>
                            <w:color w:val="303131"/>
                            <w:sz w:val="24"/>
                            <w:lang w:val="en-US"/>
                          </w:rPr>
                        </w:pPr>
                        <w:r w:rsidRPr="004E14AD">
                          <w:rPr>
                            <w:rFonts w:asciiTheme="majorHAnsi" w:hAnsiTheme="majorHAnsi" w:cs="Tahoma"/>
                            <w:b/>
                            <w:bCs/>
                            <w:i/>
                            <w:color w:val="303131"/>
                            <w:sz w:val="24"/>
                            <w:lang w:val="en-US"/>
                          </w:rPr>
                          <w:t>What does a PI insurance policy cover?</w:t>
                        </w:r>
                      </w:p>
                      <w:p w14:paraId="16C80204" w14:textId="77777777" w:rsidR="00B940BF" w:rsidRPr="00B940BF" w:rsidRDefault="00B940BF" w:rsidP="00B940B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</w:pPr>
                        <w:r w:rsidRPr="00B940BF"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  <w:t>PI Insurance provides cover for Members in respect of claims arising from wrongful advice.</w:t>
                        </w:r>
                      </w:p>
                      <w:p w14:paraId="120208E1" w14:textId="77777777" w:rsidR="00B940BF" w:rsidRDefault="00B940BF" w:rsidP="00B940B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</w:pPr>
                      </w:p>
                      <w:p w14:paraId="731B66C4" w14:textId="77777777" w:rsidR="00B940BF" w:rsidRPr="00B940BF" w:rsidRDefault="00B940BF" w:rsidP="00B940B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</w:pPr>
                        <w:r w:rsidRPr="00B940BF"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  <w:t>The Insurer pays to defend your position &amp; reputation, and pays out against a loss,</w:t>
                        </w:r>
                        <w: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  <w:t xml:space="preserve"> s</w:t>
                        </w:r>
                        <w:r w:rsidRPr="00B940BF"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  <w:lang w:val="en-US" w:eastAsia="en-US"/>
                          </w:rPr>
                          <w:t>o you are covered for any potential compensation in the event of losing a claim.</w:t>
                        </w:r>
                      </w:p>
                      <w:p w14:paraId="7D4274E5" w14:textId="77777777" w:rsidR="008662FA" w:rsidRDefault="008662FA"/>
                    </w:txbxContent>
                  </v:textbox>
                </v:shape>
                <v:shape id="Text Box 6" o:spid="_x0000_s1044" type="#_x0000_t202" style="position:absolute;left:914;top:2876;width:26816;height:12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style="mso-next-textbox:#Text Box 8" inset="0,0,0,0">
                    <w:txbxContent/>
                  </v:textbox>
                </v:shape>
                <v:shape id="Text Box 8" o:spid="_x0000_s1045" type="#_x0000_t202" style="position:absolute;left:914;top:14916;width:26816;height:50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style="mso-next-textbox:#Text Box 11" inset="0,0,0,0">
                    <w:txbxContent/>
                  </v:textbox>
                </v:shape>
                <v:shape id="Text Box 11" o:spid="_x0000_s1046" type="#_x0000_t202" style="position:absolute;left:914;top:19907;width:26816;height:7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style="mso-next-textbox:#Text Box 15" inset="0,0,0,0">
                    <w:txbxContent/>
                  </v:textbox>
                </v:shape>
                <v:shape id="Text Box 15" o:spid="_x0000_s1047" type="#_x0000_t202" style="position:absolute;left:914;top:27114;width:26816;height:5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style="mso-next-textbox:#Text Box 35" inset="0,0,0,0">
                    <w:txbxContent/>
                  </v:textbox>
                </v:shape>
                <v:shape id="Text Box 35" o:spid="_x0000_s1048" type="#_x0000_t202" style="position:absolute;left:914;top:32708;width:26816;height:2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U7J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B8mU7JyAAAAOAA&#13;&#10;AAAPAAAAAAAAAAAAAAAAAAcCAABkcnMvZG93bnJldi54bWxQSwUGAAAAAAMAAwC3AAAA/AIAAAAA&#13;&#10;" filled="f" stroked="f">
                  <v:textbox style="mso-next-textbox:#Text Box 38" inset="0,0,0,0">
                    <w:txbxContent/>
                  </v:textbox>
                </v:shape>
                <v:shape id="Text Box 38" o:spid="_x0000_s1049" type="#_x0000_t202" style="position:absolute;left:914;top:35083;width:26816;height:2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OFXyQAAAOAAAAAPAAAAZHJzL2Rvd25yZXYueG1sRI/BasJA&#13;&#10;EIbvhb7DMgVvdVML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kpjhV8kAAADg&#13;&#10;AAAADwAAAAAAAAAAAAAAAAAHAgAAZHJzL2Rvd25yZXYueG1sUEsFBgAAAAADAAMAtwAAAP0CAAAA&#13;&#10;AA==&#13;&#10;" filled="f" stroked="f">
                  <v:textbox style="mso-next-textbox:#_x0000_s1050" inset="0,0,0,0">
                    <w:txbxContent/>
                  </v:textbox>
                </v:shape>
                <v:shape id="_x0000_s1050" type="#_x0000_t202" style="position:absolute;left:914;top:37960;width:26816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5gvyAAAAOAAAAAPAAAAZHJzL2Rvd25yZXYueG1sRI9Ba8JA&#13;&#10;FITvgv9heYI33VhE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BL05gvyAAAAOAA&#13;&#10;AAAPAAAAAAAAAAAAAAAAAAcCAABkcnMvZG93bnJldi54bWxQSwUGAAAAAAMAAwC3AAAA/AIAAAAA&#13;&#10;" filled="f" stroked="f">
                  <v:textbox style="mso-next-textbox:#_x0000_s1051" inset="0,0,0,0">
                    <w:txbxContent/>
                  </v:textbox>
                </v:shape>
                <v:shape id="_x0000_s1051" type="#_x0000_t202" style="position:absolute;left:914;top:40760;width:26816;height:1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aPDyAAAAOAAAAAPAAAAZHJzL2Rvd25yZXYueG1sRI9Pa8JA&#13;&#10;FMTvBb/D8gRvdWOR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DUTaPDyAAAAOAA&#13;&#10;AAAPAAAAAAAAAAAAAAAAAAcCAABkcnMvZG93bnJldi54bWxQSwUGAAAAAAMAAwC3AAAA/AIAAAAA&#13;&#10;" filled="f" stroked="f">
                  <v:textbox style="mso-next-textbox:#_x0000_s1052" inset="0,0,0,0">
                    <w:txbxContent/>
                  </v:textbox>
                </v:shape>
                <v:shape id="_x0000_s1052" type="#_x0000_t202" style="position:absolute;left:914;top:42164;width:26816;height:5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jexyAAAAOAAAAAPAAAAZHJzL2Rvd25yZXYueG1sRI9Ba8JA&#13;&#10;FITvgv9heUJvurEU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Cl0jexyAAAAOAA&#13;&#10;AAAPAAAAAAAAAAAAAAAAAAcCAABkcnMvZG93bnJldi54bWxQSwUGAAAAAAMAAwC3AAAA/AIAAAAA&#13;&#10;" filled="f" stroked="f">
                  <v:textbox style="mso-next-textbox:#_x0000_s1053" inset="0,0,0,0">
                    <w:txbxContent/>
                  </v:textbox>
                </v:shape>
                <v:shape id="_x0000_s1053" type="#_x0000_t202" style="position:absolute;left:914;top:47771;width:26816;height:17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&#13;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805F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824" behindDoc="0" locked="0" layoutInCell="1" allowOverlap="1" wp14:anchorId="3F4601FA" wp14:editId="5D0CAE70">
                <wp:simplePos x="0" y="0"/>
                <wp:positionH relativeFrom="page">
                  <wp:posOffset>3425825</wp:posOffset>
                </wp:positionH>
                <wp:positionV relativeFrom="page">
                  <wp:posOffset>1448434</wp:posOffset>
                </wp:positionV>
                <wp:extent cx="6035580" cy="673735"/>
                <wp:effectExtent l="0" t="0" r="10160" b="12065"/>
                <wp:wrapTight wrapText="bothSides">
                  <wp:wrapPolygon edited="0">
                    <wp:start x="0" y="0"/>
                    <wp:lineTo x="0" y="21172"/>
                    <wp:lineTo x="21545" y="21172"/>
                    <wp:lineTo x="21545" y="0"/>
                    <wp:lineTo x="0" y="0"/>
                  </wp:wrapPolygon>
                </wp:wrapTight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580" cy="6737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99F40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DE788A" w14:textId="77777777" w:rsidR="008662FA" w:rsidRPr="004E14AD" w:rsidRDefault="008662FA" w:rsidP="00271B32">
                            <w:pPr>
                              <w:pStyle w:val="BlockText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4E14AD"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  <w:t>Frequently Asked Questions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01FA" id="Text Box 56" o:spid="_x0000_s1054" type="#_x0000_t202" style="position:absolute;margin-left:269.75pt;margin-top:114.05pt;width:475.25pt;height:53.05pt;z-index:25167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" fillcolor="#599f40" stroked="f">
                <v:fill rotate="t" angle="90" focus="100%" type="gradient"/>
                <v:textbox inset=",0,,0">
                  <w:txbxContent>
                    <w:p w14:paraId="75DE788A" w14:textId="77777777" w:rsidR="008662FA" w:rsidRPr="004E14AD" w:rsidRDefault="008662FA" w:rsidP="00271B32">
                      <w:pPr>
                        <w:pStyle w:val="BlockText"/>
                        <w:rPr>
                          <w:rFonts w:asciiTheme="majorHAnsi" w:hAnsiTheme="majorHAnsi"/>
                          <w:sz w:val="44"/>
                          <w:szCs w:val="44"/>
                        </w:rPr>
                      </w:pPr>
                      <w:r w:rsidRPr="004E14AD">
                        <w:rPr>
                          <w:rFonts w:asciiTheme="majorHAnsi" w:hAnsiTheme="majorHAnsi"/>
                          <w:sz w:val="44"/>
                          <w:szCs w:val="44"/>
                        </w:rPr>
                        <w:t>Frequently Asked Questions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805F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0CFBC0DC" wp14:editId="4A8CE9AF">
                <wp:simplePos x="0" y="0"/>
                <wp:positionH relativeFrom="page">
                  <wp:posOffset>163195</wp:posOffset>
                </wp:positionH>
                <wp:positionV relativeFrom="page">
                  <wp:posOffset>731520</wp:posOffset>
                </wp:positionV>
                <wp:extent cx="2642235" cy="4378960"/>
                <wp:effectExtent l="0" t="0" r="0" b="15240"/>
                <wp:wrapTight wrapText="bothSides">
                  <wp:wrapPolygon edited="0">
                    <wp:start x="208" y="0"/>
                    <wp:lineTo x="208" y="21550"/>
                    <wp:lineTo x="21180" y="21550"/>
                    <wp:lineTo x="21180" y="0"/>
                    <wp:lineTo x="208" y="0"/>
                  </wp:wrapPolygon>
                </wp:wrapTight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437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6FE338B" w14:textId="77777777" w:rsidR="008662FA" w:rsidRDefault="008662FA" w:rsidP="004E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cs="Helvetica Neue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E6AA8">
                              <w:rPr>
                                <w:rFonts w:cs="Helvetica Neue"/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210C3257" w14:textId="77777777" w:rsidR="008662FA" w:rsidRPr="002E6AA8" w:rsidRDefault="008662FA" w:rsidP="007045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0" w:line="276" w:lineRule="auto"/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Anyone that takes a fee for service and delivers a product that a client relies upon is a cand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idate for PI</w:t>
                            </w: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 insurance. </w:t>
                            </w:r>
                          </w:p>
                          <w:p w14:paraId="6BF3FB16" w14:textId="77777777" w:rsidR="008662FA" w:rsidRDefault="008662FA" w:rsidP="004E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Contractor, sub-contractor, business owner, senior manager - occasionally there are situations that arise where a client may hold you liable for advice you have given that has caused the client financi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al loss. </w:t>
                            </w:r>
                          </w:p>
                          <w:p w14:paraId="09F45FC6" w14:textId="77777777" w:rsidR="008662FA" w:rsidRPr="002E6AA8" w:rsidRDefault="008662FA" w:rsidP="004E14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PI </w:t>
                            </w: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insurance protects you, your company; a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nd mostly, but not always, your </w:t>
                            </w: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contractors, sub-contractors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 and your </w:t>
                            </w: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employees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;</w:t>
                            </w:r>
                            <w:r w:rsidRPr="002E6AA8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 against these instances. </w:t>
                            </w:r>
                          </w:p>
                          <w:p w14:paraId="7F0AEE3E" w14:textId="77777777" w:rsidR="008662FA" w:rsidRPr="004E14AD" w:rsidRDefault="008662FA" w:rsidP="007045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60" w:line="276" w:lineRule="auto"/>
                              <w:rPr>
                                <w:rFonts w:asciiTheme="majorHAnsi" w:hAnsiTheme="majorHAnsi" w:cs="Papyrus"/>
                                <w:b/>
                                <w:i/>
                                <w:sz w:val="24"/>
                                <w:lang w:val="en-US"/>
                              </w:rPr>
                            </w:pPr>
                            <w:r w:rsidRPr="004E14AD">
                              <w:rPr>
                                <w:rFonts w:asciiTheme="majorHAnsi" w:hAnsiTheme="majorHAnsi" w:cs="Papyrus"/>
                                <w:b/>
                                <w:i/>
                                <w:sz w:val="24"/>
                                <w:lang w:val="en-US"/>
                              </w:rPr>
                              <w:t>Who is a Professional with regard to insurance?</w:t>
                            </w:r>
                          </w:p>
                          <w:p w14:paraId="6162AD05" w14:textId="77777777" w:rsidR="008662FA" w:rsidRPr="000C55B7" w:rsidRDefault="008662FA" w:rsidP="007045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0" w:line="276" w:lineRule="auto"/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A professional is someone with a tertiary qualification (denoting education beyond school</w:t>
                            </w:r>
                            <w:r w:rsidR="00B940BF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0C55B7">
                              <w:rPr>
                                <w:rFonts w:cs="Papyrus"/>
                                <w:sz w:val="18"/>
                                <w:szCs w:val="18"/>
                                <w:lang w:val="en-US"/>
                              </w:rPr>
                              <w:t xml:space="preserve"> especially at college or university level) who provides advice for a fee.</w:t>
                            </w:r>
                          </w:p>
                          <w:p w14:paraId="21947342" w14:textId="77777777" w:rsidR="008662FA" w:rsidRPr="008A5166" w:rsidRDefault="008662FA" w:rsidP="004E14AD">
                            <w:pPr>
                              <w:pStyle w:val="BodyText3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C0DC" id="Text Box 52" o:spid="_x0000_s1055" type="#_x0000_t202" style="position:absolute;margin-left:12.85pt;margin-top:57.6pt;width:208.05pt;height:344.8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" filled="f" stroked="f">
                <v:textbox inset=",0,,0">
                  <w:txbxContent>
                    <w:p w14:paraId="46FE338B" w14:textId="77777777" w:rsidR="008662FA" w:rsidRDefault="008662FA" w:rsidP="004E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cs="Helvetica Neue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2E6AA8">
                        <w:rPr>
                          <w:rFonts w:cs="Helvetica Neue"/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210C3257" w14:textId="77777777" w:rsidR="008662FA" w:rsidRPr="002E6AA8" w:rsidRDefault="008662FA" w:rsidP="007045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60" w:line="276" w:lineRule="auto"/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</w:pP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Anyone that takes a fee for service and delivers a product that a client relies upon is a cand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idate for PI</w:t>
                      </w: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 insurance. </w:t>
                      </w:r>
                    </w:p>
                    <w:p w14:paraId="6BF3FB16" w14:textId="77777777" w:rsidR="008662FA" w:rsidRDefault="008662FA" w:rsidP="004E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</w:pP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Contractor, sub-contractor, business owner, senior manager - occasionally there are situations that arise where a client may hold you liable for advice you have given that has caused the client financi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al loss. </w:t>
                      </w:r>
                    </w:p>
                    <w:p w14:paraId="09F45FC6" w14:textId="77777777" w:rsidR="008662FA" w:rsidRPr="002E6AA8" w:rsidRDefault="008662FA" w:rsidP="004E14AD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PI </w:t>
                      </w: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insurance protects you, your company; a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nd mostly, but not always, your </w:t>
                      </w: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contractors, sub-contractors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 and your </w:t>
                      </w: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employees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;</w:t>
                      </w:r>
                      <w:r w:rsidRPr="002E6AA8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 against these instances. </w:t>
                      </w:r>
                    </w:p>
                    <w:p w14:paraId="7F0AEE3E" w14:textId="77777777" w:rsidR="008662FA" w:rsidRPr="004E14AD" w:rsidRDefault="008662FA" w:rsidP="007045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60" w:line="276" w:lineRule="auto"/>
                        <w:rPr>
                          <w:rFonts w:asciiTheme="majorHAnsi" w:hAnsiTheme="majorHAnsi" w:cs="Papyrus"/>
                          <w:b/>
                          <w:i/>
                          <w:sz w:val="24"/>
                          <w:lang w:val="en-US"/>
                        </w:rPr>
                      </w:pPr>
                      <w:r w:rsidRPr="004E14AD">
                        <w:rPr>
                          <w:rFonts w:asciiTheme="majorHAnsi" w:hAnsiTheme="majorHAnsi" w:cs="Papyrus"/>
                          <w:b/>
                          <w:i/>
                          <w:sz w:val="24"/>
                          <w:lang w:val="en-US"/>
                        </w:rPr>
                        <w:t>Who is a Professional with regard to insurance?</w:t>
                      </w:r>
                    </w:p>
                    <w:p w14:paraId="6162AD05" w14:textId="77777777" w:rsidR="008662FA" w:rsidRPr="000C55B7" w:rsidRDefault="008662FA" w:rsidP="0070458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40" w:line="276" w:lineRule="auto"/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</w:pP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A professional is someone with a tertiary qualification (denoting education beyond school</w:t>
                      </w:r>
                      <w:r w:rsidR="00B940BF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0C55B7">
                        <w:rPr>
                          <w:rFonts w:cs="Papyrus"/>
                          <w:sz w:val="18"/>
                          <w:szCs w:val="18"/>
                          <w:lang w:val="en-US"/>
                        </w:rPr>
                        <w:t xml:space="preserve"> especially at college or university level) who provides advice for a fee.</w:t>
                      </w:r>
                    </w:p>
                    <w:p w14:paraId="21947342" w14:textId="77777777" w:rsidR="008662FA" w:rsidRPr="008A5166" w:rsidRDefault="008662FA" w:rsidP="004E14AD">
                      <w:pPr>
                        <w:pStyle w:val="BodyText3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D4F0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304" behindDoc="0" locked="0" layoutInCell="1" allowOverlap="1" wp14:anchorId="0FD8413B" wp14:editId="1AEDC71A">
                <wp:simplePos x="0" y="0"/>
                <wp:positionH relativeFrom="page">
                  <wp:posOffset>3425825</wp:posOffset>
                </wp:positionH>
                <wp:positionV relativeFrom="page">
                  <wp:posOffset>361315</wp:posOffset>
                </wp:positionV>
                <wp:extent cx="6634480" cy="4445"/>
                <wp:effectExtent l="50800" t="50800" r="71120" b="9715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4480" cy="444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E5F3DC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4D44C" id="Straight Connector 37" o:spid="_x0000_s1026" style="position:absolute;z-index:251697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5pt,28.45pt" to="792.15pt,2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" strokecolor="#e5f3dc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E54AA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3D88D8D5" wp14:editId="2EFBF2D5">
                <wp:simplePos x="0" y="0"/>
                <wp:positionH relativeFrom="page">
                  <wp:posOffset>9463405</wp:posOffset>
                </wp:positionH>
                <wp:positionV relativeFrom="page">
                  <wp:posOffset>7118985</wp:posOffset>
                </wp:positionV>
                <wp:extent cx="347345" cy="287655"/>
                <wp:effectExtent l="0" t="0" r="8255" b="0"/>
                <wp:wrapTight wrapText="bothSides">
                  <wp:wrapPolygon edited="0">
                    <wp:start x="0" y="0"/>
                    <wp:lineTo x="0" y="19073"/>
                    <wp:lineTo x="20534" y="19073"/>
                    <wp:lineTo x="20534" y="0"/>
                    <wp:lineTo x="0" y="0"/>
                  </wp:wrapPolygon>
                </wp:wrapTight>
                <wp:docPr id="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876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873A8" id="Rectangle 32" o:spid="_x0000_s1026" style="position:absolute;margin-left:745.15pt;margin-top:560.55pt;width:27.35pt;height:22.65pt;z-index:251658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" fillcolor="#f3f0ba [1303]" stroked="f">
                <v:textbox inset=",7.2pt,,7.2pt"/>
                <w10:wrap type="tight" anchorx="page" anchory="page"/>
              </v:rect>
            </w:pict>
          </mc:Fallback>
        </mc:AlternateContent>
      </w:r>
      <w:r w:rsidR="00E54AAE">
        <w:rPr>
          <w:noProof/>
          <w:lang w:val="en-US" w:eastAsia="en-US"/>
        </w:rPr>
        <w:drawing>
          <wp:anchor distT="0" distB="0" distL="114300" distR="114300" simplePos="0" relativeHeight="251658377" behindDoc="0" locked="0" layoutInCell="1" allowOverlap="1" wp14:anchorId="1F46E19B" wp14:editId="129FACAC">
            <wp:simplePos x="0" y="0"/>
            <wp:positionH relativeFrom="page">
              <wp:posOffset>3425825</wp:posOffset>
            </wp:positionH>
            <wp:positionV relativeFrom="page">
              <wp:posOffset>361315</wp:posOffset>
            </wp:positionV>
            <wp:extent cx="1691005" cy="1194435"/>
            <wp:effectExtent l="0" t="0" r="10795" b="0"/>
            <wp:wrapThrough wrapText="bothSides">
              <wp:wrapPolygon edited="0">
                <wp:start x="0" y="0"/>
                <wp:lineTo x="0" y="21129"/>
                <wp:lineTo x="21413" y="21129"/>
                <wp:lineTo x="21413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61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9" t="31117" r="27966" b="21074"/>
                    <a:stretch/>
                  </pic:blipFill>
                  <pic:spPr bwMode="auto">
                    <a:xfrm>
                      <a:off x="0" y="0"/>
                      <a:ext cx="169100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AA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232" behindDoc="0" locked="0" layoutInCell="1" allowOverlap="1" wp14:anchorId="0EF2E9A4" wp14:editId="12B00D6A">
                <wp:simplePos x="0" y="0"/>
                <wp:positionH relativeFrom="page">
                  <wp:posOffset>3425860</wp:posOffset>
                </wp:positionH>
                <wp:positionV relativeFrom="page">
                  <wp:posOffset>1448435</wp:posOffset>
                </wp:positionV>
                <wp:extent cx="6635080" cy="0"/>
                <wp:effectExtent l="50800" t="25400" r="71120" b="1016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508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A2E70" id="Straight Connector 25" o:spid="_x0000_s1026" style="position:absolute;z-index:251694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69.75pt,114.05pt" to="792.2pt,11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" strokecolor="#cbe6b9 [1302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E54AAE">
        <w:rPr>
          <w:noProof/>
          <w:lang w:val="en-US" w:eastAsia="en-US"/>
        </w:rPr>
        <w:drawing>
          <wp:anchor distT="0" distB="0" distL="114300" distR="114300" simplePos="0" relativeHeight="251673752" behindDoc="0" locked="0" layoutInCell="1" allowOverlap="1" wp14:anchorId="6C9387B8" wp14:editId="06FF6790">
            <wp:simplePos x="0" y="0"/>
            <wp:positionH relativeFrom="page">
              <wp:posOffset>8469630</wp:posOffset>
            </wp:positionH>
            <wp:positionV relativeFrom="page">
              <wp:posOffset>365125</wp:posOffset>
            </wp:positionV>
            <wp:extent cx="1591310" cy="1083310"/>
            <wp:effectExtent l="0" t="0" r="8890" b="8890"/>
            <wp:wrapThrough wrapText="bothSides">
              <wp:wrapPolygon edited="0">
                <wp:start x="0" y="0"/>
                <wp:lineTo x="0" y="21271"/>
                <wp:lineTo x="21376" y="21271"/>
                <wp:lineTo x="21376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7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0" t="52111" r="41174" b="7072"/>
                    <a:stretch/>
                  </pic:blipFill>
                  <pic:spPr bwMode="auto">
                    <a:xfrm>
                      <a:off x="0" y="0"/>
                      <a:ext cx="1591310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C1">
        <w:rPr>
          <w:noProof/>
          <w:lang w:val="en-US" w:eastAsia="en-US"/>
        </w:rPr>
        <w:drawing>
          <wp:anchor distT="0" distB="0" distL="118745" distR="118745" simplePos="0" relativeHeight="251658372" behindDoc="0" locked="0" layoutInCell="1" allowOverlap="1" wp14:anchorId="5D8EF89C" wp14:editId="0F34C0CE">
            <wp:simplePos x="0" y="0"/>
            <wp:positionH relativeFrom="page">
              <wp:posOffset>365125</wp:posOffset>
            </wp:positionH>
            <wp:positionV relativeFrom="page">
              <wp:posOffset>5798185</wp:posOffset>
            </wp:positionV>
            <wp:extent cx="2068830" cy="1852295"/>
            <wp:effectExtent l="0" t="0" r="0" b="1905"/>
            <wp:wrapTight wrapText="bothSides">
              <wp:wrapPolygon edited="0">
                <wp:start x="0" y="0"/>
                <wp:lineTo x="0" y="21326"/>
                <wp:lineTo x="21215" y="21326"/>
                <wp:lineTo x="21215" y="0"/>
                <wp:lineTo x="0" y="0"/>
              </wp:wrapPolygon>
            </wp:wrapTight>
            <wp:docPr id="61" name="Placeholder" descr=":cornerstone images:42-1548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ornerstone images:42-1548496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1482" r="1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3C1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374" behindDoc="0" locked="0" layoutInCell="1" allowOverlap="1" wp14:anchorId="66C1C945" wp14:editId="75D548DE">
                <wp:simplePos x="0" y="0"/>
                <wp:positionH relativeFrom="page">
                  <wp:posOffset>-635</wp:posOffset>
                </wp:positionH>
                <wp:positionV relativeFrom="page">
                  <wp:posOffset>5181600</wp:posOffset>
                </wp:positionV>
                <wp:extent cx="3252036" cy="450850"/>
                <wp:effectExtent l="0" t="0" r="24765" b="31750"/>
                <wp:wrapNone/>
                <wp:docPr id="1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036" cy="450850"/>
                          <a:chOff x="26" y="8057"/>
                          <a:chExt cx="4879" cy="439"/>
                        </a:xfrm>
                      </wpg:grpSpPr>
                      <wps:wsp>
                        <wps:cNvPr id="1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237" y="8057"/>
                            <a:ext cx="668" cy="439"/>
                          </a:xfrm>
                          <a:prstGeom prst="rect">
                            <a:avLst/>
                          </a:prstGeom>
                          <a:solidFill>
                            <a:srgbClr val="368099"/>
                          </a:solidFill>
                          <a:ln w="12700" cmpd="sng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Line 39"/>
                        <wps:cNvCnPr/>
                        <wps:spPr bwMode="auto">
                          <a:xfrm>
                            <a:off x="26" y="8486"/>
                            <a:ext cx="4879" cy="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38"/>
                        <wps:cNvCnPr/>
                        <wps:spPr bwMode="auto">
                          <a:xfrm>
                            <a:off x="26" y="8057"/>
                            <a:ext cx="48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83AAA" id="Group 80" o:spid="_x0000_s1026" style="position:absolute;margin-left:-.05pt;margin-top:408pt;width:256.05pt;height:35.5pt;z-index:251658374;mso-position-horizontal-relative:page;mso-position-vertical-relative:page" coordorigin="26,8057" coordsize="4879,4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">
                <v:rect id="Rectangle 28" o:spid="_x0000_s1027" style="position:absolute;left:4237;top:8057;width:668;height: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" fillcolor="#368099" strokecolor="#f2f2f2" strokeweight="1pt">
                  <v:textbox inset=",7.2pt,,7.2pt"/>
                </v:rect>
                <v:line id="Line 39" o:spid="_x0000_s1028" style="position:absolute;visibility:visible;mso-wrap-style:square" from="26,8486" to="4905,84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" strokecolor="white [3212]" strokeweight="1pt"/>
                <v:line id="Line 38" o:spid="_x0000_s1029" style="position:absolute;visibility:visible;mso-wrap-style:square" from="26,8057" to="4905,8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" strokecolor="white [3212]" strokeweight="1pt"/>
                <w10:wrap anchorx="page" anchory="page"/>
              </v:group>
            </w:pict>
          </mc:Fallback>
        </mc:AlternateContent>
      </w:r>
      <w:r w:rsidR="00BE23C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EE821AC" wp14:editId="12596908">
                <wp:simplePos x="0" y="0"/>
                <wp:positionH relativeFrom="page">
                  <wp:posOffset>2806065</wp:posOffset>
                </wp:positionH>
                <wp:positionV relativeFrom="page">
                  <wp:posOffset>365760</wp:posOffset>
                </wp:positionV>
                <wp:extent cx="0" cy="7406640"/>
                <wp:effectExtent l="0" t="0" r="25400" b="3556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6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26EC0" id="Line 37" o:spid="_x0000_s1026" style="position:absolute;z-index:251658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0.95pt,28.8pt" to="220.95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" strokecolor="white [3212]" strokeweight="1pt">
                <w10:wrap anchorx="page" anchory="page"/>
              </v:line>
            </w:pict>
          </mc:Fallback>
        </mc:AlternateContent>
      </w:r>
      <w:r w:rsidR="006227B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112" behindDoc="0" locked="0" layoutInCell="1" allowOverlap="1" wp14:anchorId="75F39CAB" wp14:editId="0B1F1F77">
                <wp:simplePos x="0" y="0"/>
                <wp:positionH relativeFrom="page">
                  <wp:posOffset>6949440</wp:posOffset>
                </wp:positionH>
                <wp:positionV relativeFrom="page">
                  <wp:posOffset>2122170</wp:posOffset>
                </wp:positionV>
                <wp:extent cx="2743200" cy="1840230"/>
                <wp:effectExtent l="0" t="0" r="0" b="0"/>
                <wp:wrapThrough wrapText="bothSides">
                  <wp:wrapPolygon edited="0">
                    <wp:start x="200" y="0"/>
                    <wp:lineTo x="200" y="21168"/>
                    <wp:lineTo x="21200" y="21168"/>
                    <wp:lineTo x="21200" y="0"/>
                    <wp:lineTo x="20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93E9E9" w14:textId="77777777" w:rsidR="008662FA" w:rsidRPr="00B45729" w:rsidRDefault="008662FA" w:rsidP="00C60B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303131"/>
                                <w:sz w:val="24"/>
                                <w:lang w:val="en-US"/>
                              </w:rPr>
                            </w:pPr>
                            <w:r w:rsidRPr="00B45729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color w:val="303131"/>
                                <w:sz w:val="24"/>
                                <w:lang w:val="en-US"/>
                              </w:rPr>
                              <w:t>When are you not covered?</w:t>
                            </w:r>
                          </w:p>
                          <w:p w14:paraId="72813A80" w14:textId="77777777" w:rsidR="008662FA" w:rsidRPr="006F4C6F" w:rsidRDefault="008662FA" w:rsidP="006227B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C55B7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Many 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PI </w:t>
                            </w:r>
                            <w:r w:rsidRPr="000C55B7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claims may come some time after you have provided the service to the cl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ient. As PI </w:t>
                            </w:r>
                            <w:r w:rsidRPr="000C55B7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policies expire when they are cancelled you may not be covered if the claim is made after 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 xml:space="preserve">that </w:t>
                            </w:r>
                            <w:r w:rsidRPr="000C55B7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date even though you may have sold the business, changed careers or retired. The timeframe is dependent upon the state and commonwealth statute</w:t>
                            </w:r>
                            <w:r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s of limitation</w:t>
                            </w:r>
                            <w:r w:rsidRPr="000C55B7">
                              <w:rPr>
                                <w:rFonts w:cs="Tahoma"/>
                                <w:color w:val="30313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9CAB" id="Text Box 75" o:spid="_x0000_s1056" type="#_x0000_t202" style="position:absolute;margin-left:547.2pt;margin-top:167.1pt;width:3in;height:144.9pt;z-index:25168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" filled="f" stroked="f">
                <v:textbox>
                  <w:txbxContent>
                    <w:p w14:paraId="1193E9E9" w14:textId="77777777" w:rsidR="008662FA" w:rsidRPr="00B45729" w:rsidRDefault="008662FA" w:rsidP="00C60B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303131"/>
                          <w:sz w:val="24"/>
                          <w:lang w:val="en-US"/>
                        </w:rPr>
                      </w:pPr>
                      <w:r w:rsidRPr="00B45729">
                        <w:rPr>
                          <w:rFonts w:asciiTheme="majorHAnsi" w:hAnsiTheme="majorHAnsi" w:cs="Tahoma"/>
                          <w:b/>
                          <w:bCs/>
                          <w:i/>
                          <w:color w:val="303131"/>
                          <w:sz w:val="24"/>
                          <w:lang w:val="en-US"/>
                        </w:rPr>
                        <w:t>When are you not covered?</w:t>
                      </w:r>
                    </w:p>
                    <w:p w14:paraId="72813A80" w14:textId="77777777" w:rsidR="008662FA" w:rsidRPr="006F4C6F" w:rsidRDefault="008662FA" w:rsidP="006227B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line="276" w:lineRule="auto"/>
                        <w:rPr>
                          <w:sz w:val="18"/>
                          <w:szCs w:val="18"/>
                        </w:rPr>
                      </w:pPr>
                      <w:r w:rsidRPr="000C55B7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Many 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PI </w:t>
                      </w:r>
                      <w:r w:rsidRPr="000C55B7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claims may come some time after you have provided the service to the cl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ient. As PI </w:t>
                      </w:r>
                      <w:r w:rsidRPr="000C55B7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policies expire when they are cancelled you may not be covered if the claim is made after 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 xml:space="preserve">that </w:t>
                      </w:r>
                      <w:r w:rsidRPr="000C55B7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date even though you may have sold the business, changed careers or retired. The timeframe is dependent upon the state and commonwealth statute</w:t>
                      </w:r>
                      <w:r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s of limitation</w:t>
                      </w:r>
                      <w:r w:rsidRPr="000C55B7">
                        <w:rPr>
                          <w:rFonts w:cs="Tahoma"/>
                          <w:color w:val="303131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5E65">
        <w:rPr>
          <w:noProof/>
          <w:lang w:val="en-US" w:eastAsia="en-US"/>
        </w:rPr>
        <w:drawing>
          <wp:anchor distT="0" distB="0" distL="114300" distR="114300" simplePos="0" relativeHeight="251671704" behindDoc="0" locked="0" layoutInCell="1" allowOverlap="1" wp14:anchorId="0D3EEA51" wp14:editId="41AFEB69">
            <wp:simplePos x="0" y="0"/>
            <wp:positionH relativeFrom="page">
              <wp:posOffset>5090160</wp:posOffset>
            </wp:positionH>
            <wp:positionV relativeFrom="page">
              <wp:posOffset>365760</wp:posOffset>
            </wp:positionV>
            <wp:extent cx="1725930" cy="1151255"/>
            <wp:effectExtent l="0" t="0" r="1270" b="0"/>
            <wp:wrapThrough wrapText="bothSides">
              <wp:wrapPolygon edited="0">
                <wp:start x="0" y="0"/>
                <wp:lineTo x="0" y="20969"/>
                <wp:lineTo x="21298" y="20969"/>
                <wp:lineTo x="21298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Nov2 19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1" t="24108" r="19236" b="30022"/>
                    <a:stretch/>
                  </pic:blipFill>
                  <pic:spPr bwMode="auto">
                    <a:xfrm>
                      <a:off x="0" y="0"/>
                      <a:ext cx="1725930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625">
        <w:rPr>
          <w:noProof/>
          <w:lang w:val="en-US" w:eastAsia="en-US"/>
        </w:rPr>
        <w:drawing>
          <wp:anchor distT="0" distB="0" distL="114300" distR="114300" simplePos="0" relativeHeight="251672728" behindDoc="0" locked="0" layoutInCell="1" allowOverlap="1" wp14:anchorId="14E6E7A6" wp14:editId="7951903C">
            <wp:simplePos x="0" y="0"/>
            <wp:positionH relativeFrom="page">
              <wp:posOffset>6816090</wp:posOffset>
            </wp:positionH>
            <wp:positionV relativeFrom="page">
              <wp:posOffset>365760</wp:posOffset>
            </wp:positionV>
            <wp:extent cx="1653540" cy="1189990"/>
            <wp:effectExtent l="0" t="0" r="0" b="3810"/>
            <wp:wrapThrough wrapText="bothSides">
              <wp:wrapPolygon edited="0">
                <wp:start x="0" y="0"/>
                <wp:lineTo x="0" y="21208"/>
                <wp:lineTo x="21235" y="21208"/>
                <wp:lineTo x="21235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8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/>
                    <a:stretch/>
                  </pic:blipFill>
                  <pic:spPr bwMode="auto">
                    <a:xfrm>
                      <a:off x="0" y="0"/>
                      <a:ext cx="165354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FA" w:rsidRPr="008662FA">
        <w:rPr>
          <w:rFonts w:asciiTheme="minorHAnsi" w:hAnsiTheme="minorHAnsi"/>
          <w:noProof/>
          <w:sz w:val="18"/>
          <w:szCs w:val="18"/>
          <w:lang w:val="en-US" w:eastAsia="en-US"/>
        </w:rPr>
        <w:t xml:space="preserve"> </w:t>
      </w:r>
    </w:p>
    <w:sectPr w:rsidR="001A069F" w:rsidSect="00F5362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576" w:right="389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0EA68" w14:textId="77777777" w:rsidR="00FC19F3" w:rsidRDefault="00FC19F3">
      <w:r>
        <w:separator/>
      </w:r>
    </w:p>
  </w:endnote>
  <w:endnote w:type="continuationSeparator" w:id="0">
    <w:p w14:paraId="3BC59EAA" w14:textId="77777777" w:rsidR="00FC19F3" w:rsidRDefault="00FC1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28DCB" w14:textId="77777777" w:rsidR="008662FA" w:rsidRDefault="008662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55B7" w14:textId="77777777" w:rsidR="008662FA" w:rsidRDefault="008662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F5554" w14:textId="77777777" w:rsidR="008662FA" w:rsidRDefault="008662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A00C9" w14:textId="77777777" w:rsidR="00FC19F3" w:rsidRDefault="00FC19F3">
      <w:r>
        <w:separator/>
      </w:r>
    </w:p>
  </w:footnote>
  <w:footnote w:type="continuationSeparator" w:id="0">
    <w:p w14:paraId="14793FEA" w14:textId="77777777" w:rsidR="00FC19F3" w:rsidRDefault="00FC1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4C41A" w14:textId="77777777" w:rsidR="008662FA" w:rsidRDefault="008662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CD76A" w14:textId="77777777" w:rsidR="008662FA" w:rsidRDefault="008662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DED51" w14:textId="77777777" w:rsidR="008662FA" w:rsidRDefault="008662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34B5C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.05pt;height:15.05pt" o:bullet="t">
        <v:imagedata r:id="rId1" o:title="Word Work File L_4"/>
      </v:shape>
    </w:pict>
  </w:numPicBullet>
  <w:abstractNum w:abstractNumId="0" w15:restartNumberingAfterBreak="0">
    <w:nsid w:val="2C753FD2"/>
    <w:multiLevelType w:val="hybridMultilevel"/>
    <w:tmpl w:val="3FF05E6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314EE"/>
    <w:multiLevelType w:val="hybridMultilevel"/>
    <w:tmpl w:val="5C62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E086F"/>
    <w:multiLevelType w:val="multilevel"/>
    <w:tmpl w:val="5C629D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762915">
    <w:abstractNumId w:val="1"/>
  </w:num>
  <w:num w:numId="2" w16cid:durableId="610628140">
    <w:abstractNumId w:val="2"/>
  </w:num>
  <w:num w:numId="3" w16cid:durableId="2124029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StaticGuides" w:val="1"/>
  </w:docVars>
  <w:rsids>
    <w:rsidRoot w:val="008716E1"/>
    <w:rsid w:val="00025467"/>
    <w:rsid w:val="00035BB3"/>
    <w:rsid w:val="000E0719"/>
    <w:rsid w:val="00145CD4"/>
    <w:rsid w:val="001617C0"/>
    <w:rsid w:val="00176E3D"/>
    <w:rsid w:val="001A069F"/>
    <w:rsid w:val="001A7B6B"/>
    <w:rsid w:val="001C4F41"/>
    <w:rsid w:val="00203FF7"/>
    <w:rsid w:val="00217F30"/>
    <w:rsid w:val="00253009"/>
    <w:rsid w:val="00256A43"/>
    <w:rsid w:val="00271B32"/>
    <w:rsid w:val="00277BE0"/>
    <w:rsid w:val="00280828"/>
    <w:rsid w:val="002D4F02"/>
    <w:rsid w:val="002E27ED"/>
    <w:rsid w:val="003020C5"/>
    <w:rsid w:val="00323E1F"/>
    <w:rsid w:val="003D4B20"/>
    <w:rsid w:val="003F36CB"/>
    <w:rsid w:val="00401836"/>
    <w:rsid w:val="0041500A"/>
    <w:rsid w:val="00430615"/>
    <w:rsid w:val="00463B44"/>
    <w:rsid w:val="00464464"/>
    <w:rsid w:val="004E14AD"/>
    <w:rsid w:val="004F36A5"/>
    <w:rsid w:val="00591284"/>
    <w:rsid w:val="006227B6"/>
    <w:rsid w:val="006B343D"/>
    <w:rsid w:val="006C3FB7"/>
    <w:rsid w:val="006D1E2E"/>
    <w:rsid w:val="0070458E"/>
    <w:rsid w:val="00755E65"/>
    <w:rsid w:val="007805F6"/>
    <w:rsid w:val="00783C89"/>
    <w:rsid w:val="007843B2"/>
    <w:rsid w:val="0078792D"/>
    <w:rsid w:val="008126DB"/>
    <w:rsid w:val="00813817"/>
    <w:rsid w:val="0084246A"/>
    <w:rsid w:val="00843202"/>
    <w:rsid w:val="008555C6"/>
    <w:rsid w:val="008662FA"/>
    <w:rsid w:val="008716E1"/>
    <w:rsid w:val="008A5166"/>
    <w:rsid w:val="008E10C1"/>
    <w:rsid w:val="009140AA"/>
    <w:rsid w:val="00915802"/>
    <w:rsid w:val="00930708"/>
    <w:rsid w:val="00961176"/>
    <w:rsid w:val="00964AC3"/>
    <w:rsid w:val="00977DA3"/>
    <w:rsid w:val="00B10C08"/>
    <w:rsid w:val="00B1714E"/>
    <w:rsid w:val="00B210EE"/>
    <w:rsid w:val="00B45729"/>
    <w:rsid w:val="00B85E8E"/>
    <w:rsid w:val="00B940BF"/>
    <w:rsid w:val="00BE23C1"/>
    <w:rsid w:val="00BE5F1A"/>
    <w:rsid w:val="00C021A5"/>
    <w:rsid w:val="00C249E7"/>
    <w:rsid w:val="00C60BEE"/>
    <w:rsid w:val="00CA6601"/>
    <w:rsid w:val="00D00FE9"/>
    <w:rsid w:val="00D40FC2"/>
    <w:rsid w:val="00DC7B3E"/>
    <w:rsid w:val="00E26DC5"/>
    <w:rsid w:val="00E42D0E"/>
    <w:rsid w:val="00E54199"/>
    <w:rsid w:val="00E54AAE"/>
    <w:rsid w:val="00E867B1"/>
    <w:rsid w:val="00EA6774"/>
    <w:rsid w:val="00EC28AE"/>
    <w:rsid w:val="00F045A5"/>
    <w:rsid w:val="00F32CD0"/>
    <w:rsid w:val="00F53625"/>
    <w:rsid w:val="00F72DB9"/>
    <w:rsid w:val="00F860E4"/>
    <w:rsid w:val="00F87F25"/>
    <w:rsid w:val="00FB2EA4"/>
    <w:rsid w:val="00FC19F3"/>
    <w:rsid w:val="00FC32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433E76"/>
  <w15:docId w15:val="{01D87DF2-0D05-BF48-BAEF-308005A3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Block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6DB"/>
    <w:pPr>
      <w:spacing w:after="0"/>
    </w:pPr>
    <w:rPr>
      <w:rFonts w:ascii="Century Gothic" w:hAnsi="Century Gothic"/>
      <w:sz w:val="22"/>
      <w:lang w:val="en-AU" w:eastAsia="ja-JP"/>
    </w:rPr>
  </w:style>
  <w:style w:type="paragraph" w:styleId="Heading1">
    <w:name w:val="heading 1"/>
    <w:basedOn w:val="Normal"/>
    <w:link w:val="Heading1Char"/>
    <w:uiPriority w:val="9"/>
    <w:qFormat/>
    <w:rsid w:val="00F33977"/>
    <w:pPr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jc w:val="center"/>
    </w:pPr>
    <w:rPr>
      <w:b/>
      <w:color w:val="D16207" w:themeColor="text2"/>
    </w:rPr>
  </w:style>
  <w:style w:type="paragraph" w:customStyle="1" w:styleId="ContactDetails">
    <w:name w:val="Contact Details"/>
    <w:basedOn w:val="Normal"/>
    <w:qFormat/>
    <w:rsid w:val="00F33977"/>
    <w:pPr>
      <w:spacing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401FB"/>
  </w:style>
  <w:style w:type="paragraph" w:styleId="ListParagraph">
    <w:name w:val="List Paragraph"/>
    <w:basedOn w:val="Normal"/>
    <w:uiPriority w:val="34"/>
    <w:qFormat/>
    <w:rsid w:val="00843202"/>
    <w:pPr>
      <w:ind w:left="720"/>
      <w:contextualSpacing/>
    </w:pPr>
  </w:style>
  <w:style w:type="character" w:styleId="Hyperlink">
    <w:name w:val="Hyperlink"/>
    <w:basedOn w:val="DefaultParagraphFont"/>
    <w:rsid w:val="00035BB3"/>
    <w:rPr>
      <w:color w:val="A40A0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emf"/><Relationship Id="rId12" Type="http://schemas.microsoft.com/office/2007/relationships/hdphoto" Target="media/hdphoto1.wdp"/><Relationship Id="rId17" Type="http://schemas.openxmlformats.org/officeDocument/2006/relationships/image" Target="media/image6.jpg"/><Relationship Id="rId25" Type="http://schemas.microsoft.com/office/2007/relationships/hdphoto" Target="media/hdphoto4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ih.org.au" TargetMode="External"/><Relationship Id="rId20" Type="http://schemas.microsoft.com/office/2007/relationships/hdphoto" Target="media/hdphoto3.wdp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ih.org.au" TargetMode="External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danielh@fitzpatrick.com.au" TargetMode="External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mailto:danielh@fitzpatrick.com.a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51A6C2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Apothecary">
      <a:majorFont>
        <a:latin typeface="Book Antiqua"/>
        <a:ea typeface=""/>
        <a:cs typeface=""/>
        <a:font script="Jpan" typeface="ＭＳ Ｐ明朝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Macintosh%20HD:Applications:Microsoft%20Office%202011:Office:Media:Templates:Publishing%20Layout%20View:Brochures:Cornerstone%20Brochure.dotx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Irish</dc:creator>
  <cp:keywords/>
  <dc:description/>
  <cp:lastModifiedBy>Annette Irish</cp:lastModifiedBy>
  <cp:revision>3</cp:revision>
  <cp:lastPrinted>2014-05-22T04:12:00Z</cp:lastPrinted>
  <dcterms:created xsi:type="dcterms:W3CDTF">2014-05-22T04:12:00Z</dcterms:created>
  <dcterms:modified xsi:type="dcterms:W3CDTF">2014-05-22T04:12:00Z</dcterms:modified>
  <cp:category/>
</cp:coreProperties>
</file>